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889" w:rsidRPr="0013013B" w:rsidRDefault="007D4889" w:rsidP="00EC7B5B">
      <w:pPr>
        <w:spacing w:line="360" w:lineRule="auto"/>
        <w:ind w:right="-850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Тема.  </w:t>
      </w:r>
      <w:r>
        <w:rPr>
          <w:bCs/>
          <w:color w:val="000000"/>
          <w:sz w:val="28"/>
          <w:szCs w:val="28"/>
          <w:lang w:val="uk-UA"/>
        </w:rPr>
        <w:t>Додавання від</w:t>
      </w:r>
      <w:r>
        <w:rPr>
          <w:color w:val="000000"/>
          <w:sz w:val="28"/>
          <w:szCs w:val="28"/>
          <w:lang w:val="uk-UA"/>
        </w:rPr>
        <w:t>'ємних</w:t>
      </w:r>
      <w:r>
        <w:rPr>
          <w:bCs/>
          <w:color w:val="000000"/>
          <w:sz w:val="28"/>
          <w:szCs w:val="28"/>
          <w:lang w:val="uk-UA"/>
        </w:rPr>
        <w:t xml:space="preserve"> чисел </w:t>
      </w:r>
      <w:r w:rsidRPr="0013013B">
        <w:rPr>
          <w:bCs/>
          <w:color w:val="000000"/>
          <w:sz w:val="28"/>
          <w:szCs w:val="28"/>
          <w:lang w:val="uk-UA"/>
        </w:rPr>
        <w:t>.</w:t>
      </w:r>
    </w:p>
    <w:p w:rsidR="007D4889" w:rsidRPr="0013013B" w:rsidRDefault="007D4889" w:rsidP="00EC7B5B">
      <w:pPr>
        <w:spacing w:line="360" w:lineRule="auto"/>
        <w:jc w:val="both"/>
        <w:rPr>
          <w:b/>
          <w:lang w:val="uk-UA"/>
        </w:rPr>
      </w:pPr>
      <w:r>
        <w:rPr>
          <w:b/>
          <w:color w:val="000000"/>
          <w:sz w:val="28"/>
          <w:szCs w:val="28"/>
          <w:lang w:val="uk-UA"/>
        </w:rPr>
        <w:t>Мета:</w:t>
      </w:r>
      <w:r>
        <w:rPr>
          <w:color w:val="000000"/>
          <w:sz w:val="28"/>
          <w:szCs w:val="28"/>
          <w:lang w:val="uk-UA"/>
        </w:rPr>
        <w:t xml:space="preserve"> сформувати уявлення про зміст дії додавання раціональних чисел; вивести правило додавання від'ємних чисел і виробити вміння за</w:t>
      </w:r>
      <w:r>
        <w:rPr>
          <w:color w:val="000000"/>
          <w:sz w:val="28"/>
          <w:szCs w:val="28"/>
          <w:lang w:val="uk-UA"/>
        </w:rPr>
        <w:softHyphen/>
        <w:t>стосовувати це правило для розв'язування задач, що передбачають дода</w:t>
      </w:r>
      <w:r>
        <w:rPr>
          <w:color w:val="000000"/>
          <w:sz w:val="28"/>
          <w:szCs w:val="28"/>
          <w:lang w:val="uk-UA"/>
        </w:rPr>
        <w:softHyphen/>
        <w:t>вання від'ємних чисел; розвивати вміння порівнювати, робити висновки, узагальнювати; виховувати увагу, інтерес до математичних знань</w:t>
      </w:r>
      <w:r w:rsidRPr="0013013B">
        <w:rPr>
          <w:b/>
          <w:lang w:val="uk-UA"/>
        </w:rPr>
        <w:t>.</w:t>
      </w:r>
    </w:p>
    <w:p w:rsidR="007D4889" w:rsidRDefault="007D4889" w:rsidP="00EC7B5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Тип уроку: </w:t>
      </w:r>
      <w:r w:rsidRPr="00EC7B5B">
        <w:rPr>
          <w:sz w:val="28"/>
          <w:szCs w:val="28"/>
          <w:lang w:val="uk-UA"/>
        </w:rPr>
        <w:t>Урок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пояснення нового матеріалу.</w:t>
      </w:r>
    </w:p>
    <w:p w:rsidR="007D4889" w:rsidRDefault="007D4889" w:rsidP="00EC7B5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Обладнання</w:t>
      </w:r>
      <w:r>
        <w:rPr>
          <w:sz w:val="28"/>
          <w:szCs w:val="28"/>
        </w:rPr>
        <w:t>: набір карток із завданнями,  проектор, мультимедійна дошка, презентація до уроку, ППЗ «Математика 6 клас».</w:t>
      </w:r>
    </w:p>
    <w:p w:rsidR="007D4889" w:rsidRPr="00EC7B5B" w:rsidRDefault="007D4889" w:rsidP="00EC7B5B">
      <w:pPr>
        <w:spacing w:line="360" w:lineRule="auto"/>
        <w:jc w:val="center"/>
        <w:rPr>
          <w:b/>
          <w:sz w:val="28"/>
          <w:szCs w:val="28"/>
        </w:rPr>
      </w:pPr>
      <w:r w:rsidRPr="00EC7B5B">
        <w:rPr>
          <w:b/>
          <w:sz w:val="28"/>
          <w:szCs w:val="28"/>
        </w:rPr>
        <w:t>Хід уроку</w:t>
      </w:r>
    </w:p>
    <w:p w:rsidR="007D4889" w:rsidRPr="0048504E" w:rsidRDefault="007D4889" w:rsidP="00EC7B5B">
      <w:pPr>
        <w:pStyle w:val="ListParagraph"/>
        <w:widowControl/>
        <w:autoSpaceDE/>
        <w:autoSpaceDN/>
        <w:adjustRightInd/>
        <w:spacing w:after="200" w:line="360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І. </w:t>
      </w:r>
      <w:r>
        <w:rPr>
          <w:b/>
          <w:sz w:val="28"/>
          <w:szCs w:val="28"/>
        </w:rPr>
        <w:t>Організаційний момент</w:t>
      </w:r>
    </w:p>
    <w:p w:rsidR="007D4889" w:rsidRDefault="007D4889" w:rsidP="0048504E">
      <w:pPr>
        <w:pStyle w:val="ListParagraph"/>
        <w:widowControl/>
        <w:autoSpaceDE/>
        <w:autoSpaceDN/>
        <w:adjustRightInd/>
        <w:spacing w:after="200" w:line="276" w:lineRule="auto"/>
        <w:ind w:left="644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3" o:spid="_x0000_i1025" type="#_x0000_t75" style="width:5in;height:270pt;visibility:visible">
            <v:imagedata r:id="rId5" o:title=""/>
          </v:shape>
        </w:pict>
      </w:r>
    </w:p>
    <w:p w:rsidR="007D4889" w:rsidRDefault="007D4889" w:rsidP="0048504E">
      <w:pPr>
        <w:pStyle w:val="ListParagraph"/>
        <w:widowControl/>
        <w:autoSpaceDE/>
        <w:autoSpaceDN/>
        <w:adjustRightInd/>
        <w:spacing w:after="200" w:line="276" w:lineRule="auto"/>
        <w:ind w:left="644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31" o:spid="_x0000_i1026" type="#_x0000_t75" style="width:5in;height:270pt;visibility:visible">
            <v:imagedata r:id="rId6" o:title=""/>
          </v:shape>
        </w:pict>
      </w:r>
    </w:p>
    <w:p w:rsidR="007D4889" w:rsidRPr="00313107" w:rsidRDefault="007D4889" w:rsidP="0048504E">
      <w:pPr>
        <w:pStyle w:val="ListParagraph"/>
        <w:widowControl/>
        <w:autoSpaceDE/>
        <w:autoSpaceDN/>
        <w:adjustRightInd/>
        <w:spacing w:after="200" w:line="276" w:lineRule="auto"/>
        <w:ind w:left="644"/>
        <w:rPr>
          <w:b/>
          <w:sz w:val="28"/>
          <w:szCs w:val="28"/>
          <w:lang w:val="uk-UA"/>
        </w:rPr>
      </w:pPr>
    </w:p>
    <w:p w:rsidR="007D4889" w:rsidRDefault="007D4889" w:rsidP="00EC7B5B">
      <w:pPr>
        <w:pStyle w:val="ListParagraph"/>
        <w:widowControl/>
        <w:autoSpaceDE/>
        <w:autoSpaceDN/>
        <w:adjustRightInd/>
        <w:spacing w:after="200" w:line="276" w:lineRule="auto"/>
        <w:ind w:left="284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ІІ. </w:t>
      </w:r>
      <w:r>
        <w:rPr>
          <w:b/>
          <w:sz w:val="28"/>
          <w:szCs w:val="28"/>
        </w:rPr>
        <w:t>Актуалізація опорних знань (теоретична розминка)</w:t>
      </w:r>
    </w:p>
    <w:p w:rsidR="007D4889" w:rsidRDefault="007D4889" w:rsidP="005B122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Які числа називають раціональними?</w:t>
      </w:r>
    </w:p>
    <w:p w:rsidR="007D4889" w:rsidRDefault="007D4889" w:rsidP="005B122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Які числа називають протилежними?</w:t>
      </w:r>
    </w:p>
    <w:p w:rsidR="007D4889" w:rsidRDefault="007D4889" w:rsidP="005B122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Яке число протилежне до числа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?</w:t>
      </w:r>
    </w:p>
    <w:p w:rsidR="007D4889" w:rsidRDefault="007D4889" w:rsidP="005B122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Що таке модуль числа?</w:t>
      </w:r>
    </w:p>
    <w:p w:rsidR="007D4889" w:rsidRDefault="007D4889" w:rsidP="005B122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Чому дорівнює модуль додатного числа?</w:t>
      </w:r>
    </w:p>
    <w:p w:rsidR="007D4889" w:rsidRPr="004D4FB2" w:rsidRDefault="007D4889" w:rsidP="005B122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Чому дорівнює модуль </w:t>
      </w:r>
      <w:r>
        <w:rPr>
          <w:sz w:val="28"/>
          <w:szCs w:val="28"/>
          <w:lang w:val="uk-UA"/>
        </w:rPr>
        <w:t>від</w:t>
      </w:r>
      <w:r w:rsidRPr="009D1E0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ємного </w:t>
      </w:r>
      <w:r>
        <w:rPr>
          <w:sz w:val="28"/>
          <w:szCs w:val="28"/>
        </w:rPr>
        <w:t xml:space="preserve"> числа?</w:t>
      </w:r>
    </w:p>
    <w:p w:rsidR="007D4889" w:rsidRDefault="007D4889" w:rsidP="004D4FB2">
      <w:pPr>
        <w:pStyle w:val="ListParagraph"/>
        <w:widowControl/>
        <w:autoSpaceDE/>
        <w:autoSpaceDN/>
        <w:adjustRightInd/>
        <w:spacing w:after="200" w:line="276" w:lineRule="auto"/>
        <w:ind w:left="1506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18" o:spid="_x0000_i1027" type="#_x0000_t75" style="width:5in;height:270pt;visibility:visible">
            <v:imagedata r:id="rId7" o:title=""/>
          </v:shape>
        </w:pict>
      </w:r>
    </w:p>
    <w:p w:rsidR="007D4889" w:rsidRDefault="007D4889" w:rsidP="004D4FB2">
      <w:pPr>
        <w:pStyle w:val="ListParagraph"/>
        <w:widowControl/>
        <w:autoSpaceDE/>
        <w:autoSpaceDN/>
        <w:adjustRightInd/>
        <w:spacing w:after="200" w:line="276" w:lineRule="auto"/>
        <w:ind w:left="1506"/>
        <w:rPr>
          <w:b/>
          <w:sz w:val="28"/>
          <w:szCs w:val="28"/>
          <w:lang w:val="uk-UA"/>
        </w:rPr>
      </w:pPr>
    </w:p>
    <w:p w:rsidR="007D4889" w:rsidRPr="00EC7B5B" w:rsidRDefault="007D4889" w:rsidP="00EC7B5B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ind w:left="0" w:firstLine="1146"/>
        <w:rPr>
          <w:i/>
          <w:sz w:val="28"/>
          <w:szCs w:val="28"/>
        </w:rPr>
      </w:pPr>
      <w:r w:rsidRPr="00EC7B5B">
        <w:rPr>
          <w:i/>
          <w:sz w:val="28"/>
          <w:szCs w:val="28"/>
        </w:rPr>
        <w:t>З історії від’ємних чисел :</w:t>
      </w:r>
    </w:p>
    <w:p w:rsidR="007D4889" w:rsidRPr="005B122E" w:rsidRDefault="007D4889" w:rsidP="00EC7B5B">
      <w:pPr>
        <w:pStyle w:val="ListParagraph"/>
        <w:tabs>
          <w:tab w:val="num" w:pos="0"/>
        </w:tabs>
        <w:spacing w:before="180" w:line="278" w:lineRule="auto"/>
        <w:ind w:left="0" w:right="-185" w:firstLine="1146"/>
        <w:jc w:val="both"/>
        <w:rPr>
          <w:sz w:val="28"/>
        </w:rPr>
      </w:pPr>
      <w:r w:rsidRPr="005B122E">
        <w:rPr>
          <w:sz w:val="28"/>
        </w:rPr>
        <w:t>З історії виникнення додатних та від'ємних чисел.</w:t>
      </w:r>
    </w:p>
    <w:p w:rsidR="007D4889" w:rsidRDefault="007D4889" w:rsidP="00EC7B5B">
      <w:pPr>
        <w:pStyle w:val="BodyTextIndent"/>
        <w:ind w:left="0" w:right="-185" w:firstLine="1146"/>
      </w:pPr>
      <w:r>
        <w:t>Відомо, що натуральні числа ви</w:t>
      </w:r>
      <w:r>
        <w:softHyphen/>
        <w:t>никли у зв'язку з лічбою предметів, потребою вимірювання, поділу на частини згодом привели до дробо</w:t>
      </w:r>
      <w:r>
        <w:softHyphen/>
        <w:t>вих чисел. А от від'ємних чисел не знали ні стародавні єгиптяни, ні вавилоняни, ні греки.</w:t>
      </w:r>
    </w:p>
    <w:p w:rsidR="007D4889" w:rsidRPr="005B122E" w:rsidRDefault="007D4889" w:rsidP="00EC7B5B">
      <w:pPr>
        <w:pStyle w:val="ListParagraph"/>
        <w:tabs>
          <w:tab w:val="num" w:pos="0"/>
        </w:tabs>
        <w:spacing w:line="278" w:lineRule="auto"/>
        <w:ind w:left="0" w:right="-185" w:firstLine="1146"/>
        <w:jc w:val="both"/>
        <w:rPr>
          <w:sz w:val="28"/>
        </w:rPr>
      </w:pPr>
      <w:r w:rsidRPr="005B122E">
        <w:rPr>
          <w:sz w:val="28"/>
        </w:rPr>
        <w:t>Давайте послухаємо, як самі від'ємні числа розкажуть про себе. Уявіть собі, що...</w:t>
      </w:r>
    </w:p>
    <w:p w:rsidR="007D4889" w:rsidRDefault="007D4889" w:rsidP="00EC7B5B">
      <w:pPr>
        <w:pStyle w:val="BlockText"/>
        <w:ind w:left="0" w:firstLine="1146"/>
      </w:pPr>
      <w:r>
        <w:t>Іде прийом до числової множини нових членів. За столом головую</w:t>
      </w:r>
      <w:r>
        <w:softHyphen/>
        <w:t>чого сидить Професор Нуль. Зал заповнений натуральними і дробовими числами. А на сцені сидять від'ємні числа. Вони дуже просять прийняти їх до числової сім'ї. Голо</w:t>
      </w:r>
      <w:r>
        <w:softHyphen/>
        <w:t>вуючий пропонує їм розповісти свою біографію.</w:t>
      </w:r>
    </w:p>
    <w:p w:rsidR="007D4889" w:rsidRDefault="007D4889" w:rsidP="00EC7B5B">
      <w:pPr>
        <w:pStyle w:val="BlockText"/>
        <w:spacing w:line="278" w:lineRule="auto"/>
        <w:ind w:left="0" w:firstLine="1146"/>
      </w:pPr>
      <w:r>
        <w:t>Уперед виходить Мінус Одини</w:t>
      </w:r>
      <w:r>
        <w:softHyphen/>
        <w:t>ця і починає розповідь.</w:t>
      </w:r>
    </w:p>
    <w:p w:rsidR="007D4889" w:rsidRPr="00C7374E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  <w:lang w:val="uk-UA"/>
        </w:rPr>
      </w:pPr>
      <w:r w:rsidRPr="002B4EEF">
        <w:rPr>
          <w:sz w:val="28"/>
          <w:lang w:val="uk-UA"/>
        </w:rPr>
        <w:t xml:space="preserve">- Виникли ми, від'ємні числа, в Китаї понад 2000 років тому у зв'язку із розв'язуванням рівнянь. </w:t>
      </w:r>
      <w:r w:rsidRPr="005B122E">
        <w:rPr>
          <w:sz w:val="28"/>
        </w:rPr>
        <w:t>Тіль</w:t>
      </w:r>
      <w:r>
        <w:rPr>
          <w:sz w:val="28"/>
        </w:rPr>
        <w:t xml:space="preserve">ки в ті часи знаків "+" та "-" </w:t>
      </w:r>
      <w:r>
        <w:rPr>
          <w:sz w:val="28"/>
          <w:lang w:val="uk-UA"/>
        </w:rPr>
        <w:t>щ</w:t>
      </w:r>
      <w:r w:rsidRPr="005B122E">
        <w:rPr>
          <w:sz w:val="28"/>
        </w:rPr>
        <w:t>е не було, то нас, на відміну від додатних чисел, зображали іншим кольором. Додатними числами позначали майно, наявні гроші. прибуток, їм раділи і зображали червоним кольором (китайці їх називали "чен"), від'ємними числа</w:t>
      </w:r>
      <w:r w:rsidRPr="005B122E">
        <w:rPr>
          <w:sz w:val="28"/>
        </w:rPr>
        <w:softHyphen/>
        <w:t>ми позначали борг, збитки і зобра</w:t>
      </w:r>
      <w:r w:rsidRPr="005B122E">
        <w:rPr>
          <w:sz w:val="28"/>
        </w:rPr>
        <w:softHyphen/>
        <w:t>жали їх чорним кольором (їх нази</w:t>
      </w:r>
      <w:r w:rsidRPr="005B122E">
        <w:rPr>
          <w:sz w:val="28"/>
        </w:rPr>
        <w:softHyphen/>
        <w:t>вали "фу"). Такий спосіб зображен</w:t>
      </w:r>
      <w:r w:rsidRPr="005B122E">
        <w:rPr>
          <w:sz w:val="28"/>
        </w:rPr>
        <w:softHyphen/>
        <w:t>ня використовувався в Китаї до се</w:t>
      </w:r>
      <w:r w:rsidRPr="005B122E">
        <w:rPr>
          <w:sz w:val="28"/>
        </w:rPr>
        <w:softHyphen/>
        <w:t>редини XIII століття, поки вчений Лі Є не запропонував зручніше поз</w:t>
      </w:r>
      <w:r w:rsidRPr="005B122E">
        <w:rPr>
          <w:sz w:val="28"/>
        </w:rPr>
        <w:softHyphen/>
        <w:t>начення. Цифри, що зображали від'ємні числа, перекр</w:t>
      </w:r>
      <w:r>
        <w:rPr>
          <w:sz w:val="28"/>
        </w:rPr>
        <w:t>еслювали рискою навкіс</w:t>
      </w:r>
      <w:r>
        <w:rPr>
          <w:sz w:val="28"/>
          <w:lang w:val="uk-UA"/>
        </w:rPr>
        <w:t>.</w:t>
      </w:r>
    </w:p>
    <w:p w:rsidR="007D4889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  <w:lang w:val="uk-UA"/>
        </w:rPr>
      </w:pPr>
      <w:r w:rsidRPr="005B122E">
        <w:rPr>
          <w:sz w:val="28"/>
        </w:rPr>
        <w:t xml:space="preserve">У </w:t>
      </w:r>
      <w:r w:rsidRPr="005B122E">
        <w:rPr>
          <w:sz w:val="28"/>
          <w:lang w:val="en-US"/>
        </w:rPr>
        <w:t>V</w:t>
      </w:r>
      <w:r w:rsidRPr="005B122E">
        <w:rPr>
          <w:sz w:val="28"/>
        </w:rPr>
        <w:t>-</w:t>
      </w:r>
      <w:r w:rsidRPr="005B122E">
        <w:rPr>
          <w:sz w:val="28"/>
          <w:lang w:val="en-US"/>
        </w:rPr>
        <w:t>VI</w:t>
      </w:r>
      <w:r w:rsidRPr="005B122E">
        <w:rPr>
          <w:sz w:val="28"/>
        </w:rPr>
        <w:t xml:space="preserve"> ст. від'ємні числа систе</w:t>
      </w:r>
      <w:r w:rsidRPr="005B122E">
        <w:rPr>
          <w:sz w:val="28"/>
        </w:rPr>
        <w:softHyphen/>
        <w:t>матично застосовували в індійській математиці. Тут їх уже тлумачили так, як ми це робимо тепер. У творах індійських матема</w:t>
      </w:r>
      <w:r w:rsidRPr="005B122E">
        <w:rPr>
          <w:sz w:val="28"/>
        </w:rPr>
        <w:softHyphen/>
        <w:t>тиків Браемагурта і Бхаскара (</w:t>
      </w:r>
      <w:r w:rsidRPr="005B122E">
        <w:rPr>
          <w:sz w:val="28"/>
          <w:lang w:val="en-US"/>
        </w:rPr>
        <w:t>V</w:t>
      </w:r>
      <w:r>
        <w:rPr>
          <w:sz w:val="28"/>
        </w:rPr>
        <w:t xml:space="preserve">ІІ-ІХ ст. н. е.) </w:t>
      </w:r>
      <w:r w:rsidRPr="005B122E">
        <w:rPr>
          <w:sz w:val="28"/>
        </w:rPr>
        <w:t xml:space="preserve">були записані </w:t>
      </w:r>
      <w:r>
        <w:rPr>
          <w:sz w:val="28"/>
          <w:lang w:val="uk-UA"/>
        </w:rPr>
        <w:t xml:space="preserve"> такі</w:t>
      </w:r>
      <w:r w:rsidRPr="00817808">
        <w:rPr>
          <w:sz w:val="28"/>
        </w:rPr>
        <w:t>правила дій</w:t>
      </w:r>
      <w:r>
        <w:rPr>
          <w:sz w:val="28"/>
        </w:rPr>
        <w:t xml:space="preserve"> для додатних і від'ємних чисел</w:t>
      </w:r>
      <w:r>
        <w:rPr>
          <w:sz w:val="28"/>
          <w:lang w:val="uk-UA"/>
        </w:rPr>
        <w:t>:</w:t>
      </w:r>
    </w:p>
    <w:p w:rsidR="007D4889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  <w:lang w:val="uk-UA"/>
        </w:rPr>
      </w:pPr>
      <w:r>
        <w:rPr>
          <w:sz w:val="28"/>
          <w:lang w:val="uk-UA"/>
        </w:rPr>
        <w:t>«Сума майна і майна є майно».</w:t>
      </w:r>
    </w:p>
    <w:p w:rsidR="007D4889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  <w:lang w:val="uk-UA"/>
        </w:rPr>
      </w:pPr>
      <w:r>
        <w:rPr>
          <w:sz w:val="28"/>
          <w:lang w:val="uk-UA"/>
        </w:rPr>
        <w:t>«Сума двох боргів є борг».</w:t>
      </w:r>
    </w:p>
    <w:p w:rsidR="007D4889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  <w:lang w:val="uk-UA"/>
        </w:rPr>
      </w:pPr>
      <w:r>
        <w:rPr>
          <w:sz w:val="28"/>
          <w:lang w:val="uk-UA"/>
        </w:rPr>
        <w:t>«Сума майна і боргу дорівнює їх різниці».</w:t>
      </w:r>
    </w:p>
    <w:p w:rsidR="007D4889" w:rsidRPr="00817808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  <w:lang w:val="uk-UA"/>
        </w:rPr>
      </w:pPr>
      <w:r>
        <w:rPr>
          <w:sz w:val="28"/>
          <w:lang w:val="uk-UA"/>
        </w:rPr>
        <w:t>«Сума майна і такого самого боргу дорівнює нулю».</w:t>
      </w:r>
    </w:p>
    <w:p w:rsidR="007D4889" w:rsidRPr="005B122E" w:rsidRDefault="007D4889" w:rsidP="00EC7B5B">
      <w:pPr>
        <w:pStyle w:val="ListParagraph"/>
        <w:tabs>
          <w:tab w:val="num" w:pos="0"/>
        </w:tabs>
        <w:ind w:left="0" w:firstLine="1146"/>
        <w:jc w:val="both"/>
        <w:rPr>
          <w:sz w:val="28"/>
        </w:rPr>
      </w:pPr>
      <w:r w:rsidRPr="005B122E">
        <w:rPr>
          <w:sz w:val="28"/>
        </w:rPr>
        <w:t>В Європу від'ємні числа проникали важко. Німецькі вчені споча</w:t>
      </w:r>
      <w:r>
        <w:rPr>
          <w:sz w:val="28"/>
        </w:rPr>
        <w:t>тку називали їх "н</w:t>
      </w:r>
      <w:r>
        <w:rPr>
          <w:sz w:val="28"/>
          <w:lang w:val="uk-UA"/>
        </w:rPr>
        <w:t>есправжніми числами</w:t>
      </w:r>
      <w:r>
        <w:rPr>
          <w:sz w:val="28"/>
        </w:rPr>
        <w:t xml:space="preserve">", "абсурдними </w:t>
      </w:r>
      <w:r w:rsidRPr="005B122E">
        <w:rPr>
          <w:sz w:val="28"/>
        </w:rPr>
        <w:t xml:space="preserve">", </w:t>
      </w:r>
      <w:r>
        <w:rPr>
          <w:sz w:val="28"/>
          <w:lang w:val="uk-UA"/>
        </w:rPr>
        <w:t xml:space="preserve">«хибними», "вигаданими», </w:t>
      </w:r>
      <w:r w:rsidRPr="005B122E">
        <w:rPr>
          <w:sz w:val="28"/>
        </w:rPr>
        <w:t>бо "в них усе навпаки: додавання їх зменшує суму, а віднімання — збільшує."</w:t>
      </w:r>
    </w:p>
    <w:p w:rsidR="007D4889" w:rsidRPr="005B122E" w:rsidRDefault="007D4889" w:rsidP="00EC7B5B">
      <w:pPr>
        <w:pStyle w:val="ListParagraph"/>
        <w:tabs>
          <w:tab w:val="num" w:pos="0"/>
        </w:tabs>
        <w:spacing w:line="278" w:lineRule="auto"/>
        <w:ind w:left="0" w:firstLine="1146"/>
        <w:jc w:val="both"/>
        <w:rPr>
          <w:sz w:val="28"/>
        </w:rPr>
      </w:pPr>
      <w:r w:rsidRPr="005B122E">
        <w:rPr>
          <w:sz w:val="28"/>
        </w:rPr>
        <w:t>Сучасне позначення додатних і від'ємних чисел із з</w:t>
      </w:r>
      <w:r>
        <w:rPr>
          <w:sz w:val="28"/>
        </w:rPr>
        <w:t>наками "+" та "-" ввів наприкін</w:t>
      </w:r>
      <w:r w:rsidRPr="005B122E">
        <w:rPr>
          <w:sz w:val="28"/>
        </w:rPr>
        <w:t>ці XV ст. німецький математик Відман. Однак і після цього багато математиків не визнавали їх. В європейській науці від'ємні числа почали широко застосовувати тільки із часів великого французького вченого Рене Декарта, який у книжці "Геометрія" зобразив від'ємні числа за допомогою "монорейкової дороги", тепер ми її називаємо числовою прямою.</w:t>
      </w:r>
    </w:p>
    <w:p w:rsidR="007D4889" w:rsidRPr="005B122E" w:rsidRDefault="007D4889" w:rsidP="00EC7B5B">
      <w:pPr>
        <w:pStyle w:val="ListParagraph"/>
        <w:tabs>
          <w:tab w:val="num" w:pos="0"/>
        </w:tabs>
        <w:spacing w:line="278" w:lineRule="auto"/>
        <w:ind w:left="0" w:firstLine="1146"/>
        <w:jc w:val="both"/>
        <w:rPr>
          <w:sz w:val="28"/>
        </w:rPr>
      </w:pPr>
      <w:r w:rsidRPr="005B122E">
        <w:rPr>
          <w:sz w:val="28"/>
        </w:rPr>
        <w:t>У розробці питань, пов'язаних з від'ємними числами, велику роль відіграли праці математика М. В. Остроградського. Він наро</w:t>
      </w:r>
      <w:r w:rsidRPr="005B122E">
        <w:rPr>
          <w:sz w:val="28"/>
        </w:rPr>
        <w:softHyphen/>
        <w:t>дився на Полтавщині 1801 року. Розповідають, що вже в дитинстві він завжди ходив із шнурком у кишені, прив'язавши до нього камінець, за допомогою якого вимірював глибину всіх криниць. Остроградський навчався в гімназії, в Харківському університеті на механіко-математичному факультеті. У 1822 році він їде до Парижа, де привертає до себе увагу французьких учених. Його вважали науковим авторитетом у галузі математики і механіки, символом стійкості та енергії.</w:t>
      </w:r>
    </w:p>
    <w:p w:rsidR="007D4889" w:rsidRPr="005B122E" w:rsidRDefault="007D4889" w:rsidP="00EC7B5B">
      <w:pPr>
        <w:pStyle w:val="ListParagraph"/>
        <w:spacing w:line="278" w:lineRule="auto"/>
        <w:ind w:left="0" w:firstLine="1146"/>
        <w:jc w:val="both"/>
        <w:rPr>
          <w:sz w:val="28"/>
        </w:rPr>
      </w:pPr>
      <w:r w:rsidRPr="005B122E">
        <w:rPr>
          <w:sz w:val="28"/>
        </w:rPr>
        <w:t xml:space="preserve">М. В. Остроградський був чудовим учителем, він писав: </w:t>
      </w:r>
    </w:p>
    <w:p w:rsidR="007D4889" w:rsidRDefault="007D4889" w:rsidP="00EC7B5B">
      <w:pPr>
        <w:pStyle w:val="ListParagraph"/>
        <w:spacing w:line="278" w:lineRule="auto"/>
        <w:ind w:left="0" w:firstLine="1146"/>
        <w:jc w:val="both"/>
        <w:rPr>
          <w:i/>
          <w:iCs/>
          <w:sz w:val="28"/>
        </w:rPr>
      </w:pPr>
      <w:r w:rsidRPr="005B122E">
        <w:rPr>
          <w:i/>
          <w:iCs/>
          <w:sz w:val="28"/>
        </w:rPr>
        <w:t>"</w:t>
      </w:r>
      <w:r w:rsidRPr="005B122E">
        <w:rPr>
          <w:b/>
          <w:bCs/>
          <w:i/>
          <w:iCs/>
          <w:sz w:val="28"/>
        </w:rPr>
        <w:t>Краще вчиться не той, хто старанно за</w:t>
      </w:r>
      <w:r w:rsidRPr="005B122E">
        <w:rPr>
          <w:b/>
          <w:bCs/>
          <w:i/>
          <w:iCs/>
          <w:sz w:val="28"/>
        </w:rPr>
        <w:softHyphen/>
        <w:t>пам'ятовує прочитане, а той, хто набуває вміння використати його"</w:t>
      </w:r>
      <w:r w:rsidRPr="005B122E">
        <w:rPr>
          <w:i/>
          <w:iCs/>
          <w:sz w:val="28"/>
        </w:rPr>
        <w:t>.</w:t>
      </w:r>
    </w:p>
    <w:p w:rsidR="007D4889" w:rsidRDefault="007D4889" w:rsidP="00611F2A">
      <w:pPr>
        <w:pStyle w:val="ListParagraph"/>
        <w:spacing w:line="278" w:lineRule="auto"/>
        <w:ind w:left="1506"/>
        <w:jc w:val="both"/>
        <w:rPr>
          <w:iCs/>
          <w:sz w:val="28"/>
        </w:rPr>
      </w:pPr>
      <w:r w:rsidRPr="006C1213">
        <w:rPr>
          <w:noProof/>
          <w:sz w:val="28"/>
        </w:rPr>
        <w:pict>
          <v:shape id="Рисунок 10" o:spid="_x0000_i1028" type="#_x0000_t75" style="width:5in;height:270pt;visibility:visible">
            <v:imagedata r:id="rId8" o:title=""/>
          </v:shape>
        </w:pict>
      </w:r>
    </w:p>
    <w:p w:rsidR="007D4889" w:rsidRDefault="007D4889" w:rsidP="00611F2A">
      <w:pPr>
        <w:pStyle w:val="ListParagraph"/>
        <w:spacing w:line="278" w:lineRule="auto"/>
        <w:ind w:left="1506"/>
        <w:jc w:val="both"/>
        <w:rPr>
          <w:iCs/>
          <w:sz w:val="28"/>
        </w:rPr>
      </w:pPr>
      <w:r w:rsidRPr="006C1213">
        <w:rPr>
          <w:noProof/>
          <w:sz w:val="28"/>
        </w:rPr>
        <w:pict>
          <v:shape id="Рисунок 11" o:spid="_x0000_i1029" type="#_x0000_t75" style="width:5in;height:270pt;visibility:visible">
            <v:imagedata r:id="rId9" o:title=""/>
          </v:shape>
        </w:pict>
      </w:r>
    </w:p>
    <w:p w:rsidR="007D4889" w:rsidRDefault="007D4889" w:rsidP="00611F2A">
      <w:pPr>
        <w:pStyle w:val="ListParagraph"/>
        <w:spacing w:line="278" w:lineRule="auto"/>
        <w:ind w:left="1506"/>
        <w:jc w:val="both"/>
        <w:rPr>
          <w:iCs/>
          <w:sz w:val="28"/>
          <w:lang w:val="uk-UA"/>
        </w:rPr>
      </w:pPr>
      <w:r w:rsidRPr="006C1213">
        <w:rPr>
          <w:noProof/>
          <w:sz w:val="28"/>
        </w:rPr>
        <w:pict>
          <v:shape id="Рисунок 12" o:spid="_x0000_i1030" type="#_x0000_t75" style="width:5in;height:270pt;visibility:visible">
            <v:imagedata r:id="rId10" o:title=""/>
          </v:shape>
        </w:pict>
      </w:r>
    </w:p>
    <w:p w:rsidR="007D4889" w:rsidRDefault="007D4889" w:rsidP="00EC7B5B">
      <w:pPr>
        <w:pStyle w:val="ListParagraph"/>
        <w:widowControl/>
        <w:autoSpaceDE/>
        <w:autoSpaceDN/>
        <w:adjustRightInd/>
        <w:spacing w:after="200" w:line="276" w:lineRule="auto"/>
        <w:ind w:left="644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ІІІ. </w:t>
      </w:r>
      <w:r>
        <w:rPr>
          <w:b/>
          <w:sz w:val="28"/>
          <w:szCs w:val="28"/>
        </w:rPr>
        <w:t>Пояснення нового матеріалу:</w:t>
      </w:r>
    </w:p>
    <w:p w:rsidR="007D4889" w:rsidRPr="009D1E08" w:rsidRDefault="007D4889" w:rsidP="00611F2A">
      <w:pPr>
        <w:pStyle w:val="ListParagraph"/>
        <w:spacing w:line="278" w:lineRule="auto"/>
        <w:ind w:left="1506"/>
        <w:jc w:val="both"/>
        <w:rPr>
          <w:iCs/>
          <w:sz w:val="28"/>
          <w:lang w:val="uk-UA"/>
        </w:rPr>
      </w:pPr>
    </w:p>
    <w:p w:rsidR="007D4889" w:rsidRDefault="007D4889" w:rsidP="00611F2A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rPr>
          <w:b/>
          <w:sz w:val="28"/>
          <w:szCs w:val="28"/>
        </w:rPr>
      </w:pPr>
      <w:r w:rsidRPr="00611F2A">
        <w:rPr>
          <w:b/>
          <w:sz w:val="28"/>
          <w:szCs w:val="28"/>
        </w:rPr>
        <w:t>Оголошення теми уроку</w:t>
      </w:r>
    </w:p>
    <w:p w:rsidR="007D4889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</w:rPr>
      </w:pPr>
    </w:p>
    <w:p w:rsidR="007D4889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</w:rPr>
      </w:pPr>
    </w:p>
    <w:p w:rsidR="007D4889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24" o:spid="_x0000_i1031" type="#_x0000_t75" style="width:5in;height:270pt;visibility:visible">
            <v:imagedata r:id="rId11" o:title=""/>
          </v:shape>
        </w:pict>
      </w:r>
    </w:p>
    <w:p w:rsidR="007D4889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  <w:lang w:val="uk-UA"/>
        </w:rPr>
      </w:pPr>
    </w:p>
    <w:p w:rsidR="007D4889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  <w:lang w:val="uk-UA"/>
        </w:rPr>
      </w:pPr>
    </w:p>
    <w:p w:rsidR="007D4889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  <w:lang w:val="uk-UA"/>
        </w:rPr>
      </w:pPr>
    </w:p>
    <w:p w:rsidR="007D4889" w:rsidRPr="00435D14" w:rsidRDefault="007D4889" w:rsidP="002B4EE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Додавання чисел за допомогою координатної прямої:</w:t>
      </w:r>
    </w:p>
    <w:p w:rsidR="007D4889" w:rsidRDefault="007D4889" w:rsidP="00B521C9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B521C9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 w:rsidRPr="00A178C7">
        <w:rPr>
          <w:i/>
          <w:sz w:val="28"/>
          <w:szCs w:val="28"/>
          <w:lang w:val="uk-UA"/>
        </w:rPr>
        <w:t>Додавання додатного числа означає рух праворуч</w:t>
      </w:r>
      <w:r>
        <w:rPr>
          <w:sz w:val="28"/>
          <w:szCs w:val="28"/>
          <w:lang w:val="uk-UA"/>
        </w:rPr>
        <w:t xml:space="preserve">  від точки, що відповідає першому доданку, на таку кількість одиничних відрізків, яка дорівнює другому доданку.</w:t>
      </w:r>
    </w:p>
    <w:p w:rsidR="007D4889" w:rsidRDefault="007D4889" w:rsidP="00B521C9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8D39B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 w:rsidRPr="00A178C7">
        <w:rPr>
          <w:i/>
          <w:sz w:val="28"/>
          <w:szCs w:val="28"/>
          <w:lang w:val="uk-UA"/>
        </w:rPr>
        <w:t>Додавання від’ємного числа означає рух ліворуч</w:t>
      </w:r>
      <w:r>
        <w:rPr>
          <w:sz w:val="28"/>
          <w:szCs w:val="28"/>
          <w:lang w:val="uk-UA"/>
        </w:rPr>
        <w:t xml:space="preserve"> від точки, що відповідає першому доданку, на таку кількість одиничних відрізків, яка дорівнює модулю другого доданка.</w:t>
      </w:r>
    </w:p>
    <w:p w:rsidR="007D4889" w:rsidRPr="00B521C9" w:rsidRDefault="007D4889" w:rsidP="008D39BF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Pr="00B521C9" w:rsidRDefault="007D4889" w:rsidP="00B521C9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611F2A">
      <w:pPr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1" o:spid="_x0000_i1032" type="#_x0000_t75" style="width:5in;height:270pt;visibility:visible">
            <v:imagedata r:id="rId12" o:title=""/>
          </v:shape>
        </w:pic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1) </w:t>
      </w:r>
      <w:r>
        <w:rPr>
          <w:sz w:val="28"/>
          <w:szCs w:val="28"/>
        </w:rPr>
        <w:t>Число -5 на числов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прям</w:t>
      </w:r>
      <w:r>
        <w:rPr>
          <w:sz w:val="28"/>
          <w:szCs w:val="28"/>
          <w:lang w:val="uk-UA"/>
        </w:rPr>
        <w:t>і</w:t>
      </w:r>
      <w:r w:rsidRPr="006A6620">
        <w:rPr>
          <w:sz w:val="28"/>
          <w:szCs w:val="28"/>
        </w:rPr>
        <w:t>й зайняло сво</w:t>
      </w:r>
      <w:r>
        <w:rPr>
          <w:sz w:val="28"/>
          <w:szCs w:val="28"/>
          <w:lang w:val="uk-UA"/>
        </w:rPr>
        <w:t>є місце, а число 7 «потягло» його праворуч на сім одиничних відрізків. Отримали 2.</w: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2)  Число 3</w:t>
      </w:r>
      <w:r w:rsidRPr="00B521C9">
        <w:rPr>
          <w:sz w:val="28"/>
          <w:szCs w:val="28"/>
        </w:rPr>
        <w:t xml:space="preserve"> </w:t>
      </w:r>
      <w:r>
        <w:rPr>
          <w:sz w:val="28"/>
          <w:szCs w:val="28"/>
        </w:rPr>
        <w:t>на числов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прям</w:t>
      </w:r>
      <w:r>
        <w:rPr>
          <w:sz w:val="28"/>
          <w:szCs w:val="28"/>
          <w:lang w:val="uk-UA"/>
        </w:rPr>
        <w:t>і</w:t>
      </w:r>
      <w:r w:rsidRPr="006A6620">
        <w:rPr>
          <w:sz w:val="28"/>
          <w:szCs w:val="28"/>
        </w:rPr>
        <w:t>й зайняло сво</w:t>
      </w:r>
      <w:r>
        <w:rPr>
          <w:sz w:val="28"/>
          <w:szCs w:val="28"/>
          <w:lang w:val="uk-UA"/>
        </w:rPr>
        <w:t>є місце, а число -6 «потягло» його ліворуч на шість одиничних відрізків. Отримали -3.</w: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3)  Число -1</w:t>
      </w:r>
      <w:r w:rsidRPr="00B521C9">
        <w:rPr>
          <w:sz w:val="28"/>
          <w:szCs w:val="28"/>
        </w:rPr>
        <w:t xml:space="preserve"> </w:t>
      </w:r>
      <w:r>
        <w:rPr>
          <w:sz w:val="28"/>
          <w:szCs w:val="28"/>
        </w:rPr>
        <w:t>на числов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прям</w:t>
      </w:r>
      <w:r>
        <w:rPr>
          <w:sz w:val="28"/>
          <w:szCs w:val="28"/>
          <w:lang w:val="uk-UA"/>
        </w:rPr>
        <w:t>і</w:t>
      </w:r>
      <w:r w:rsidRPr="006A6620">
        <w:rPr>
          <w:sz w:val="28"/>
          <w:szCs w:val="28"/>
        </w:rPr>
        <w:t>й зайняло сво</w:t>
      </w:r>
      <w:r>
        <w:rPr>
          <w:sz w:val="28"/>
          <w:szCs w:val="28"/>
          <w:lang w:val="uk-UA"/>
        </w:rPr>
        <w:t>є місце, а число -3 «потягло» його ліворуч на три одиничні відрізки. Отримали -4.</w: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Default="007D4889" w:rsidP="00041502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>
        <w:rPr>
          <w:b/>
          <w:sz w:val="28"/>
          <w:szCs w:val="28"/>
          <w:lang w:val="uk-UA"/>
        </w:rPr>
        <w:t>повніть таблицю, суму чисел знайдіть за координатною прямою</w: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19" o:spid="_x0000_i1033" type="#_x0000_t75" style="width:5in;height:270pt;visibility:visible">
            <v:imagedata r:id="rId13" o:title=""/>
          </v:shape>
        </w:pic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</w:p>
    <w:p w:rsidR="007D4889" w:rsidRPr="002411E5" w:rsidRDefault="007D4889" w:rsidP="002411E5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Математичний диктант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7D4889" w:rsidTr="000B021D">
        <w:tc>
          <w:tcPr>
            <w:tcW w:w="4785" w:type="dxa"/>
          </w:tcPr>
          <w:p w:rsidR="007D4889" w:rsidRPr="00735E3C" w:rsidRDefault="007D4889" w:rsidP="000B021D">
            <w:pPr>
              <w:rPr>
                <w:lang w:val="uk-UA"/>
              </w:rPr>
            </w:pPr>
            <w:r>
              <w:t>Математичний диктант</w:t>
            </w:r>
          </w:p>
          <w:p w:rsidR="007D4889" w:rsidRPr="00735E3C" w:rsidRDefault="007D4889" w:rsidP="000B021D">
            <w:pPr>
              <w:rPr>
                <w:lang w:val="uk-UA"/>
              </w:rPr>
            </w:pPr>
            <w:r>
              <w:t>1 вар</w:t>
            </w:r>
            <w:r w:rsidRPr="00735E3C">
              <w:rPr>
                <w:lang w:val="uk-UA"/>
              </w:rPr>
              <w:t>і</w:t>
            </w:r>
            <w:r>
              <w:t>ант</w:t>
            </w:r>
          </w:p>
          <w:p w:rsidR="007D4889" w:rsidRPr="00735E3C" w:rsidRDefault="007D4889" w:rsidP="000B021D">
            <w:pPr>
              <w:rPr>
                <w:lang w:val="uk-UA"/>
              </w:rPr>
            </w:pPr>
            <w:r>
              <w:t>В</w:t>
            </w:r>
            <w:r w:rsidRPr="00735E3C">
              <w:rPr>
                <w:lang w:val="uk-UA"/>
              </w:rPr>
              <w:t xml:space="preserve">иконайте додавання </w:t>
            </w:r>
            <w:r>
              <w:t>на координатн</w:t>
            </w:r>
            <w:r w:rsidRPr="00735E3C">
              <w:rPr>
                <w:lang w:val="uk-UA"/>
              </w:rPr>
              <w:t xml:space="preserve">ій </w:t>
            </w:r>
            <w:r>
              <w:t>прям</w:t>
            </w:r>
            <w:r w:rsidRPr="00735E3C">
              <w:rPr>
                <w:lang w:val="uk-UA"/>
              </w:rPr>
              <w:t>і</w:t>
            </w:r>
            <w:r>
              <w:t>й</w:t>
            </w:r>
          </w:p>
          <w:p w:rsidR="007D4889" w:rsidRPr="00E92210" w:rsidRDefault="007D4889" w:rsidP="000B021D">
            <w:pPr>
              <w:jc w:val="center"/>
            </w:pPr>
            <w:r w:rsidRPr="00735E3C">
              <w:rPr>
                <w:position w:val="-82"/>
              </w:rPr>
              <w:object w:dxaOrig="1860" w:dyaOrig="1760">
                <v:shape id="_x0000_i1034" type="#_x0000_t75" style="width:93pt;height:86.25pt" o:ole="">
                  <v:imagedata r:id="rId14" o:title=""/>
                </v:shape>
                <o:OLEObject Type="Embed" ProgID="Equation.3" ShapeID="_x0000_i1034" DrawAspect="Content" ObjectID="_1432718308" r:id="rId15"/>
              </w:object>
            </w:r>
          </w:p>
          <w:p w:rsidR="007D4889" w:rsidRDefault="007D4889" w:rsidP="000B021D"/>
        </w:tc>
        <w:tc>
          <w:tcPr>
            <w:tcW w:w="4786" w:type="dxa"/>
          </w:tcPr>
          <w:p w:rsidR="007D4889" w:rsidRPr="00735E3C" w:rsidRDefault="007D4889" w:rsidP="000B021D">
            <w:pPr>
              <w:rPr>
                <w:lang w:val="uk-UA"/>
              </w:rPr>
            </w:pPr>
            <w:r>
              <w:t>Математич</w:t>
            </w:r>
            <w:r w:rsidRPr="00735E3C">
              <w:rPr>
                <w:lang w:val="uk-UA"/>
              </w:rPr>
              <w:t>н</w:t>
            </w:r>
            <w:r>
              <w:t>ий диктант</w:t>
            </w:r>
          </w:p>
          <w:p w:rsidR="007D4889" w:rsidRPr="00735E3C" w:rsidRDefault="007D4889" w:rsidP="000B021D">
            <w:pPr>
              <w:rPr>
                <w:lang w:val="uk-UA"/>
              </w:rPr>
            </w:pPr>
            <w:r>
              <w:t>2 вар</w:t>
            </w:r>
            <w:r w:rsidRPr="00735E3C">
              <w:rPr>
                <w:lang w:val="uk-UA"/>
              </w:rPr>
              <w:t>і</w:t>
            </w:r>
            <w:r>
              <w:t>ант</w:t>
            </w:r>
          </w:p>
          <w:p w:rsidR="007D4889" w:rsidRPr="00735E3C" w:rsidRDefault="007D4889" w:rsidP="000B021D">
            <w:pPr>
              <w:rPr>
                <w:lang w:val="uk-UA"/>
              </w:rPr>
            </w:pPr>
            <w:r>
              <w:t>В</w:t>
            </w:r>
            <w:r w:rsidRPr="00735E3C">
              <w:rPr>
                <w:lang w:val="uk-UA"/>
              </w:rPr>
              <w:t>иконайте</w:t>
            </w:r>
            <w:r>
              <w:t xml:space="preserve"> </w:t>
            </w:r>
            <w:r w:rsidRPr="00735E3C">
              <w:rPr>
                <w:lang w:val="uk-UA"/>
              </w:rPr>
              <w:t xml:space="preserve">додавання </w:t>
            </w:r>
            <w:r>
              <w:t>на координатн</w:t>
            </w:r>
            <w:r w:rsidRPr="00735E3C">
              <w:rPr>
                <w:lang w:val="uk-UA"/>
              </w:rPr>
              <w:t>і</w:t>
            </w:r>
            <w:r>
              <w:t>й прям</w:t>
            </w:r>
            <w:r w:rsidRPr="00735E3C">
              <w:rPr>
                <w:lang w:val="uk-UA"/>
              </w:rPr>
              <w:t>і</w:t>
            </w:r>
            <w:r>
              <w:t>й</w:t>
            </w:r>
          </w:p>
          <w:p w:rsidR="007D4889" w:rsidRDefault="007D4889" w:rsidP="000B021D">
            <w:pPr>
              <w:jc w:val="center"/>
            </w:pPr>
            <w:r w:rsidRPr="00735E3C">
              <w:rPr>
                <w:position w:val="-82"/>
              </w:rPr>
              <w:object w:dxaOrig="1880" w:dyaOrig="1780">
                <v:shape id="_x0000_i1035" type="#_x0000_t75" style="width:92.25pt;height:89.25pt" o:ole="">
                  <v:imagedata r:id="rId16" o:title=""/>
                </v:shape>
                <o:OLEObject Type="Embed" ProgID="Equation.3" ShapeID="_x0000_i1035" DrawAspect="Content" ObjectID="_1432718309" r:id="rId17"/>
              </w:object>
            </w:r>
          </w:p>
        </w:tc>
      </w:tr>
    </w:tbl>
    <w:p w:rsidR="007D4889" w:rsidRDefault="007D4889" w:rsidP="002411E5">
      <w:pPr>
        <w:pStyle w:val="ListParagraph"/>
        <w:widowControl/>
        <w:autoSpaceDE/>
        <w:autoSpaceDN/>
        <w:adjustRightInd/>
        <w:spacing w:after="200" w:line="276" w:lineRule="auto"/>
        <w:ind w:left="1854"/>
        <w:rPr>
          <w:sz w:val="28"/>
          <w:szCs w:val="28"/>
          <w:lang w:val="uk-UA"/>
        </w:rPr>
      </w:pPr>
      <w:r w:rsidRPr="006C1213">
        <w:rPr>
          <w:noProof/>
          <w:sz w:val="28"/>
          <w:szCs w:val="28"/>
        </w:rPr>
        <w:pict>
          <v:shape id="Рисунок 5" o:spid="_x0000_i1036" type="#_x0000_t75" style="width:5in;height:270pt;visibility:visible">
            <v:imagedata r:id="rId18" o:title=""/>
          </v:shape>
        </w:pict>
      </w:r>
    </w:p>
    <w:p w:rsidR="007D4889" w:rsidRPr="008659B3" w:rsidRDefault="007D4889" w:rsidP="008659B3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rPr>
          <w:b/>
          <w:sz w:val="28"/>
          <w:szCs w:val="28"/>
          <w:lang w:val="uk-UA"/>
        </w:rPr>
      </w:pPr>
      <w:r w:rsidRPr="008659B3">
        <w:rPr>
          <w:b/>
          <w:sz w:val="28"/>
          <w:szCs w:val="28"/>
          <w:lang w:val="uk-UA"/>
        </w:rPr>
        <w:t>Формування змісту додавання від</w:t>
      </w:r>
      <w:r w:rsidRPr="008659B3">
        <w:rPr>
          <w:b/>
          <w:sz w:val="28"/>
          <w:szCs w:val="28"/>
        </w:rPr>
        <w:t>’</w:t>
      </w:r>
      <w:r w:rsidRPr="008659B3">
        <w:rPr>
          <w:b/>
          <w:sz w:val="28"/>
          <w:szCs w:val="28"/>
          <w:lang w:val="uk-UA"/>
        </w:rPr>
        <w:t>ємних чисел без координатної прямої</w:t>
      </w:r>
    </w:p>
    <w:p w:rsidR="007D4889" w:rsidRPr="008659B3" w:rsidRDefault="007D4889" w:rsidP="002411E5">
      <w:pPr>
        <w:pStyle w:val="ListParagraph"/>
        <w:widowControl/>
        <w:autoSpaceDE/>
        <w:autoSpaceDN/>
        <w:adjustRightInd/>
        <w:spacing w:after="200" w:line="276" w:lineRule="auto"/>
        <w:ind w:left="1854"/>
        <w:rPr>
          <w:b/>
          <w:sz w:val="28"/>
          <w:szCs w:val="28"/>
          <w:lang w:val="uk-UA"/>
        </w:rPr>
      </w:pPr>
    </w:p>
    <w:p w:rsidR="007D4889" w:rsidRDefault="007D4889" w:rsidP="002411E5">
      <w:pPr>
        <w:pStyle w:val="ListParagraph"/>
        <w:widowControl/>
        <w:autoSpaceDE/>
        <w:autoSpaceDN/>
        <w:adjustRightInd/>
        <w:spacing w:after="200" w:line="276" w:lineRule="auto"/>
        <w:ind w:left="1854"/>
        <w:rPr>
          <w:sz w:val="28"/>
          <w:szCs w:val="28"/>
          <w:lang w:val="uk-UA"/>
        </w:rPr>
      </w:pPr>
      <w:r w:rsidRPr="006C1213">
        <w:rPr>
          <w:noProof/>
          <w:sz w:val="28"/>
          <w:szCs w:val="28"/>
        </w:rPr>
        <w:pict>
          <v:shape id="Рисунок 29" o:spid="_x0000_i1037" type="#_x0000_t75" style="width:5in;height:270pt;visibility:visible">
            <v:imagedata r:id="rId19" o:title=""/>
          </v:shape>
        </w:pict>
      </w:r>
    </w:p>
    <w:p w:rsidR="007D4889" w:rsidRDefault="007D4889" w:rsidP="006408AB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20" o:spid="_x0000_i1038" type="#_x0000_t75" style="width:5in;height:270pt;visibility:visible">
            <v:imagedata r:id="rId20" o:title=""/>
          </v:shape>
        </w:pict>
      </w:r>
    </w:p>
    <w:p w:rsidR="007D4889" w:rsidRDefault="007D4889" w:rsidP="00401346">
      <w:pPr>
        <w:pStyle w:val="ListParagraph"/>
        <w:spacing w:after="200" w:line="276" w:lineRule="auto"/>
        <w:ind w:left="1134"/>
        <w:rPr>
          <w:bCs/>
          <w:iCs/>
          <w:sz w:val="28"/>
          <w:szCs w:val="28"/>
          <w:lang w:val="uk-UA"/>
        </w:rPr>
      </w:pPr>
    </w:p>
    <w:p w:rsidR="007D4889" w:rsidRDefault="007D4889" w:rsidP="008659B3">
      <w:pPr>
        <w:pStyle w:val="ListParagraph"/>
        <w:spacing w:after="200" w:line="276" w:lineRule="auto"/>
        <w:ind w:left="1134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Поміркуємо разом та сформулюємо правило додавання </w:t>
      </w:r>
      <w:r w:rsidRPr="00401346">
        <w:rPr>
          <w:bCs/>
          <w:iCs/>
          <w:sz w:val="28"/>
          <w:szCs w:val="28"/>
        </w:rPr>
        <w:t>від’</w:t>
      </w:r>
      <w:r w:rsidRPr="00401346">
        <w:rPr>
          <w:bCs/>
          <w:iCs/>
          <w:sz w:val="28"/>
          <w:szCs w:val="28"/>
          <w:lang w:val="uk-UA"/>
        </w:rPr>
        <w:t>ємних</w:t>
      </w:r>
      <w:r>
        <w:rPr>
          <w:bCs/>
          <w:iCs/>
          <w:sz w:val="28"/>
          <w:szCs w:val="28"/>
        </w:rPr>
        <w:t xml:space="preserve"> чисел</w:t>
      </w:r>
      <w:r>
        <w:rPr>
          <w:bCs/>
          <w:iCs/>
          <w:sz w:val="28"/>
          <w:szCs w:val="28"/>
          <w:lang w:val="uk-UA"/>
        </w:rPr>
        <w:t xml:space="preserve">. </w:t>
      </w:r>
    </w:p>
    <w:p w:rsidR="007D4889" w:rsidRPr="008659B3" w:rsidRDefault="007D4889" w:rsidP="008659B3">
      <w:pPr>
        <w:pStyle w:val="ListParagraph"/>
        <w:spacing w:after="200" w:line="276" w:lineRule="auto"/>
        <w:ind w:left="1134"/>
        <w:rPr>
          <w:sz w:val="28"/>
          <w:szCs w:val="28"/>
          <w:lang w:val="uk-UA"/>
        </w:rPr>
      </w:pPr>
      <w:r w:rsidRPr="00401346">
        <w:rPr>
          <w:bCs/>
          <w:iCs/>
          <w:sz w:val="28"/>
          <w:szCs w:val="28"/>
        </w:rPr>
        <w:t>Що  ви  помітили,  виконуючи  обчислення?</w:t>
      </w:r>
    </w:p>
    <w:p w:rsidR="007D4889" w:rsidRPr="00401346" w:rsidRDefault="007D4889" w:rsidP="00401346">
      <w:pPr>
        <w:pStyle w:val="ListParagraph"/>
        <w:spacing w:after="200" w:line="276" w:lineRule="auto"/>
        <w:ind w:left="1134"/>
        <w:rPr>
          <w:sz w:val="28"/>
          <w:szCs w:val="28"/>
        </w:rPr>
      </w:pPr>
      <w:r w:rsidRPr="00401346">
        <w:rPr>
          <w:bCs/>
          <w:iCs/>
          <w:sz w:val="28"/>
          <w:szCs w:val="28"/>
        </w:rPr>
        <w:t>Чи можна  при  додаванні  від’</w:t>
      </w:r>
      <w:r w:rsidRPr="00401346">
        <w:rPr>
          <w:bCs/>
          <w:iCs/>
          <w:sz w:val="28"/>
          <w:szCs w:val="28"/>
          <w:lang w:val="uk-UA"/>
        </w:rPr>
        <w:t>ємних</w:t>
      </w:r>
      <w:r w:rsidRPr="00401346">
        <w:rPr>
          <w:bCs/>
          <w:iCs/>
          <w:sz w:val="28"/>
          <w:szCs w:val="28"/>
        </w:rPr>
        <w:t xml:space="preserve">  чисел  отримати нуль?</w:t>
      </w:r>
    </w:p>
    <w:p w:rsidR="007D4889" w:rsidRDefault="007D4889" w:rsidP="00401346">
      <w:pPr>
        <w:pStyle w:val="ListParagraph"/>
        <w:spacing w:after="200" w:line="276" w:lineRule="auto"/>
        <w:ind w:left="1134"/>
        <w:rPr>
          <w:bCs/>
          <w:iCs/>
          <w:sz w:val="28"/>
          <w:szCs w:val="28"/>
          <w:lang w:val="uk-UA"/>
        </w:rPr>
      </w:pPr>
      <w:r w:rsidRPr="00401346">
        <w:rPr>
          <w:bCs/>
          <w:iCs/>
          <w:sz w:val="28"/>
          <w:szCs w:val="28"/>
        </w:rPr>
        <w:t>Чи можна  при  додаванні  від’</w:t>
      </w:r>
      <w:r w:rsidRPr="00401346">
        <w:rPr>
          <w:bCs/>
          <w:iCs/>
          <w:sz w:val="28"/>
          <w:szCs w:val="28"/>
          <w:lang w:val="uk-UA"/>
        </w:rPr>
        <w:t>ємних</w:t>
      </w:r>
      <w:r w:rsidRPr="00401346">
        <w:rPr>
          <w:bCs/>
          <w:iCs/>
          <w:sz w:val="28"/>
          <w:szCs w:val="28"/>
        </w:rPr>
        <w:t xml:space="preserve"> чисел  отримати  додатне  число?</w:t>
      </w:r>
    </w:p>
    <w:p w:rsidR="007D4889" w:rsidRPr="00F6778D" w:rsidRDefault="007D4889" w:rsidP="00F6778D">
      <w:pPr>
        <w:pStyle w:val="ListParagraph"/>
        <w:spacing w:after="200" w:line="276" w:lineRule="auto"/>
        <w:ind w:left="1134"/>
        <w:rPr>
          <w:sz w:val="28"/>
          <w:szCs w:val="28"/>
        </w:rPr>
      </w:pPr>
      <w:r w:rsidRPr="00401346">
        <w:rPr>
          <w:bCs/>
          <w:iCs/>
          <w:sz w:val="28"/>
          <w:szCs w:val="28"/>
        </w:rPr>
        <w:t>Чи можна   при  додаванні від’</w:t>
      </w:r>
      <w:r w:rsidRPr="00401346">
        <w:rPr>
          <w:bCs/>
          <w:iCs/>
          <w:sz w:val="28"/>
          <w:szCs w:val="28"/>
          <w:lang w:val="uk-UA"/>
        </w:rPr>
        <w:t>ємних</w:t>
      </w:r>
      <w:r w:rsidRPr="00401346">
        <w:rPr>
          <w:bCs/>
          <w:iCs/>
          <w:sz w:val="28"/>
          <w:szCs w:val="28"/>
        </w:rPr>
        <w:t xml:space="preserve">  чисел  отримати від’</w:t>
      </w:r>
      <w:r w:rsidRPr="00401346">
        <w:rPr>
          <w:bCs/>
          <w:iCs/>
          <w:sz w:val="28"/>
          <w:szCs w:val="28"/>
          <w:lang w:val="uk-UA"/>
        </w:rPr>
        <w:t>ємне</w:t>
      </w:r>
      <w:r w:rsidRPr="00401346">
        <w:rPr>
          <w:bCs/>
          <w:iCs/>
          <w:sz w:val="28"/>
          <w:szCs w:val="28"/>
        </w:rPr>
        <w:t xml:space="preserve"> число?</w:t>
      </w:r>
    </w:p>
    <w:p w:rsidR="007D4889" w:rsidRDefault="007D4889" w:rsidP="005B122E">
      <w:pPr>
        <w:pStyle w:val="ListParagraph"/>
        <w:ind w:left="786"/>
        <w:jc w:val="center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3" o:spid="_x0000_i1039" type="#_x0000_t75" style="width:5in;height:270pt;visibility:visible">
            <v:imagedata r:id="rId21" o:title=""/>
          </v:shape>
        </w:pict>
      </w:r>
    </w:p>
    <w:p w:rsidR="007D4889" w:rsidRDefault="007D4889" w:rsidP="004B0B74">
      <w:pPr>
        <w:pStyle w:val="ListParagraph"/>
        <w:ind w:left="786"/>
        <w:rPr>
          <w:b/>
          <w:sz w:val="28"/>
          <w:szCs w:val="28"/>
          <w:lang w:val="uk-UA"/>
        </w:rPr>
      </w:pPr>
    </w:p>
    <w:p w:rsidR="007D4889" w:rsidRPr="00B13756" w:rsidRDefault="007D4889" w:rsidP="00B13756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rPr>
          <w:b/>
          <w:sz w:val="28"/>
          <w:szCs w:val="28"/>
        </w:rPr>
      </w:pPr>
      <w:r w:rsidRPr="00B13756">
        <w:rPr>
          <w:b/>
          <w:sz w:val="28"/>
          <w:szCs w:val="28"/>
          <w:lang w:val="uk-UA"/>
        </w:rPr>
        <w:t>Чому сума</w:t>
      </w:r>
      <w:r>
        <w:rPr>
          <w:b/>
          <w:sz w:val="28"/>
          <w:szCs w:val="28"/>
          <w:lang w:val="uk-UA"/>
        </w:rPr>
        <w:t xml:space="preserve"> від</w:t>
      </w:r>
      <w:r w:rsidRPr="00B13756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ємних чисел є числом  від</w:t>
      </w:r>
      <w:r w:rsidRPr="00B13756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ємним?</w:t>
      </w:r>
    </w:p>
    <w:p w:rsidR="007D4889" w:rsidRPr="001F0F88" w:rsidRDefault="007D4889" w:rsidP="008E74EF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sz w:val="28"/>
          <w:szCs w:val="28"/>
          <w:lang w:val="uk-UA"/>
        </w:rPr>
      </w:pPr>
      <w:r w:rsidRPr="001F0F88">
        <w:rPr>
          <w:sz w:val="28"/>
          <w:szCs w:val="28"/>
          <w:lang w:val="uk-UA"/>
        </w:rPr>
        <w:t>(Оскільки перший доданок - від</w:t>
      </w:r>
      <w:r w:rsidRPr="001F0F88">
        <w:rPr>
          <w:sz w:val="28"/>
          <w:szCs w:val="28"/>
        </w:rPr>
        <w:t>’</w:t>
      </w:r>
      <w:r w:rsidRPr="001F0F88">
        <w:rPr>
          <w:sz w:val="28"/>
          <w:szCs w:val="28"/>
          <w:lang w:val="uk-UA"/>
        </w:rPr>
        <w:t>ємне число, то точка А, що відповідає цьому числу, лежатиме зліва від початку відліку О. Оскільки другий доданок - від</w:t>
      </w:r>
      <w:r w:rsidRPr="001F0F88">
        <w:rPr>
          <w:sz w:val="28"/>
          <w:szCs w:val="28"/>
        </w:rPr>
        <w:t>’</w:t>
      </w:r>
      <w:r w:rsidRPr="001F0F88">
        <w:rPr>
          <w:sz w:val="28"/>
          <w:szCs w:val="28"/>
          <w:lang w:val="uk-UA"/>
        </w:rPr>
        <w:t>ємне число, то позначену точку треба перемістити вліво, внаслідок чого ми дістанемо нову точку В, яка також лежатиме зліва від початку відліку, тобто відповідатиме від</w:t>
      </w:r>
      <w:r w:rsidRPr="001F0F88">
        <w:rPr>
          <w:sz w:val="28"/>
          <w:szCs w:val="28"/>
        </w:rPr>
        <w:t>’</w:t>
      </w:r>
      <w:r w:rsidRPr="001F0F88">
        <w:rPr>
          <w:sz w:val="28"/>
          <w:szCs w:val="28"/>
          <w:lang w:val="uk-UA"/>
        </w:rPr>
        <w:t>ємному числу.)</w:t>
      </w:r>
    </w:p>
    <w:p w:rsidR="007D4889" w:rsidRPr="001F0F88" w:rsidRDefault="007D4889" w:rsidP="005B6097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rPr>
          <w:b/>
          <w:sz w:val="28"/>
          <w:szCs w:val="28"/>
        </w:rPr>
      </w:pPr>
      <w:r w:rsidRPr="001F0F88">
        <w:rPr>
          <w:b/>
          <w:sz w:val="28"/>
          <w:szCs w:val="28"/>
          <w:lang w:val="uk-UA"/>
        </w:rPr>
        <w:t>Як знайти модуль суми двох від</w:t>
      </w:r>
      <w:r w:rsidRPr="001F0F88">
        <w:rPr>
          <w:b/>
          <w:sz w:val="28"/>
          <w:szCs w:val="28"/>
        </w:rPr>
        <w:t>’</w:t>
      </w:r>
      <w:r w:rsidRPr="001F0F88">
        <w:rPr>
          <w:b/>
          <w:sz w:val="28"/>
          <w:szCs w:val="28"/>
          <w:lang w:val="uk-UA"/>
        </w:rPr>
        <w:t>ємних чисел?</w:t>
      </w:r>
    </w:p>
    <w:p w:rsidR="007D4889" w:rsidRPr="001F0F88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sz w:val="28"/>
          <w:szCs w:val="28"/>
          <w:lang w:val="uk-UA"/>
        </w:rPr>
      </w:pPr>
      <w:r w:rsidRPr="001F0F88">
        <w:rPr>
          <w:sz w:val="28"/>
          <w:szCs w:val="28"/>
          <w:lang w:val="uk-UA"/>
        </w:rPr>
        <w:t>(Знайти суму модулів доданків.)</w:t>
      </w:r>
    </w:p>
    <w:p w:rsidR="007D4889" w:rsidRPr="001F0F88" w:rsidRDefault="007D4889" w:rsidP="00863A8C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jc w:val="both"/>
        <w:rPr>
          <w:b/>
          <w:sz w:val="28"/>
          <w:szCs w:val="28"/>
          <w:lang w:val="uk-UA"/>
        </w:rPr>
      </w:pPr>
      <w:r w:rsidRPr="001F0F88">
        <w:rPr>
          <w:b/>
          <w:sz w:val="28"/>
          <w:szCs w:val="28"/>
          <w:lang w:val="uk-UA"/>
        </w:rPr>
        <w:t>Чому модуль суми двох від’ємних чисел дорівнює сумі модулів доданків?</w:t>
      </w:r>
    </w:p>
    <w:p w:rsidR="007D4889" w:rsidRPr="001F0F88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sz w:val="28"/>
          <w:szCs w:val="28"/>
          <w:lang w:val="uk-UA"/>
        </w:rPr>
      </w:pPr>
      <w:r w:rsidRPr="001F0F88">
        <w:rPr>
          <w:sz w:val="28"/>
          <w:szCs w:val="28"/>
          <w:lang w:val="uk-UA"/>
        </w:rPr>
        <w:t>(   Коли ми позначали точку А, то відкладали вліво відрізок ОА, довжина якого дорівнює модулю першого доданка. Потім ми зсували точку А вліво на відрізок АВ, довжина якого дорівнює модулю другого доданка.</w:t>
      </w:r>
    </w:p>
    <w:p w:rsidR="007D4889" w:rsidRPr="001F0F88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sz w:val="28"/>
          <w:szCs w:val="28"/>
          <w:lang w:val="uk-UA"/>
        </w:rPr>
      </w:pPr>
      <w:r w:rsidRPr="001F0F88">
        <w:rPr>
          <w:sz w:val="28"/>
          <w:szCs w:val="28"/>
          <w:lang w:val="uk-UA"/>
        </w:rPr>
        <w:t xml:space="preserve">    Звідси  │ОВ│= │ОА │+ │АВ │,</w:t>
      </w:r>
    </w:p>
    <w:p w:rsidR="007D4889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sz w:val="28"/>
          <w:szCs w:val="28"/>
          <w:lang w:val="uk-UA"/>
        </w:rPr>
      </w:pPr>
      <w:r w:rsidRPr="001F0F88">
        <w:rPr>
          <w:sz w:val="28"/>
          <w:szCs w:val="28"/>
          <w:lang w:val="uk-UA"/>
        </w:rPr>
        <w:t>тобто модуль суми двох від’ємних чисел дорівнює сумі модулів доданків.</w:t>
      </w:r>
    </w:p>
    <w:p w:rsidR="007D4889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sz w:val="28"/>
          <w:szCs w:val="28"/>
          <w:lang w:val="uk-UA"/>
        </w:rPr>
      </w:pPr>
    </w:p>
    <w:p w:rsidR="007D4889" w:rsidRPr="001F0F88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sz w:val="28"/>
          <w:szCs w:val="28"/>
          <w:lang w:val="uk-UA"/>
        </w:rPr>
      </w:pPr>
    </w:p>
    <w:p w:rsidR="007D4889" w:rsidRPr="00041502" w:rsidRDefault="007D4889" w:rsidP="00041502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200" w:line="276" w:lineRule="auto"/>
        <w:ind w:left="1134" w:firstLine="0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Правило додавання </w:t>
      </w:r>
      <w:r w:rsidRPr="001F0F88">
        <w:rPr>
          <w:b/>
          <w:sz w:val="28"/>
          <w:szCs w:val="28"/>
          <w:lang w:val="uk-UA"/>
        </w:rPr>
        <w:t>від’ємних чисел</w:t>
      </w:r>
    </w:p>
    <w:p w:rsidR="007D4889" w:rsidRPr="00041502" w:rsidRDefault="007D4889" w:rsidP="00041502">
      <w:pPr>
        <w:pStyle w:val="ListParagraph"/>
        <w:widowControl/>
        <w:autoSpaceDE/>
        <w:autoSpaceDN/>
        <w:adjustRightInd/>
        <w:spacing w:after="200" w:line="276" w:lineRule="auto"/>
        <w:ind w:left="1134"/>
        <w:rPr>
          <w:b/>
          <w:sz w:val="28"/>
          <w:szCs w:val="28"/>
        </w:rPr>
      </w:pPr>
      <w:r w:rsidRPr="00041502">
        <w:rPr>
          <w:b/>
          <w:bCs/>
          <w:i/>
          <w:sz w:val="28"/>
          <w:szCs w:val="28"/>
          <w:lang w:val="uk-UA"/>
        </w:rPr>
        <w:t>Щоб додати два від</w:t>
      </w:r>
      <w:r w:rsidRPr="00041502">
        <w:rPr>
          <w:b/>
          <w:bCs/>
          <w:i/>
          <w:sz w:val="28"/>
          <w:szCs w:val="28"/>
        </w:rPr>
        <w:t>’</w:t>
      </w:r>
      <w:r w:rsidRPr="00041502">
        <w:rPr>
          <w:b/>
          <w:bCs/>
          <w:i/>
          <w:sz w:val="28"/>
          <w:szCs w:val="28"/>
          <w:lang w:val="uk-UA"/>
        </w:rPr>
        <w:t>ємних числа, треба додати їх модулі і перед результатом поставити знак мінус.</w:t>
      </w:r>
    </w:p>
    <w:p w:rsidR="007D4889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b/>
          <w:i/>
          <w:sz w:val="28"/>
          <w:szCs w:val="28"/>
          <w:lang w:val="uk-UA"/>
        </w:rPr>
      </w:pPr>
    </w:p>
    <w:p w:rsidR="007D4889" w:rsidRPr="00754524" w:rsidRDefault="007D4889" w:rsidP="00863A8C">
      <w:pPr>
        <w:pStyle w:val="ListParagraph"/>
        <w:widowControl/>
        <w:autoSpaceDE/>
        <w:autoSpaceDN/>
        <w:adjustRightInd/>
        <w:spacing w:after="200" w:line="276" w:lineRule="auto"/>
        <w:ind w:left="1134"/>
        <w:jc w:val="both"/>
        <w:rPr>
          <w:b/>
          <w:i/>
          <w:sz w:val="28"/>
          <w:szCs w:val="28"/>
          <w:lang w:val="uk-UA"/>
        </w:rPr>
      </w:pPr>
      <w:r w:rsidRPr="006C1213">
        <w:rPr>
          <w:b/>
          <w:i/>
          <w:noProof/>
          <w:sz w:val="28"/>
          <w:szCs w:val="28"/>
        </w:rPr>
        <w:pict>
          <v:shape id="Рисунок 9" o:spid="_x0000_i1040" type="#_x0000_t75" style="width:5in;height:270pt;visibility:visible">
            <v:imagedata r:id="rId22" o:title=""/>
          </v:shape>
        </w:pict>
      </w:r>
    </w:p>
    <w:p w:rsidR="007D4889" w:rsidRDefault="007D4889" w:rsidP="00EC7B5B">
      <w:pPr>
        <w:pStyle w:val="ListParagraph"/>
        <w:widowControl/>
        <w:autoSpaceDE/>
        <w:autoSpaceDN/>
        <w:adjustRightInd/>
        <w:spacing w:after="200" w:line="276" w:lineRule="auto"/>
        <w:ind w:left="644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ІУ. Застосування знань і вмінь</w:t>
      </w:r>
    </w:p>
    <w:p w:rsidR="007D4889" w:rsidRPr="00401346" w:rsidRDefault="007D4889" w:rsidP="00401346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Виконайте дії</w:t>
      </w:r>
    </w:p>
    <w:p w:rsidR="007D4889" w:rsidRPr="004B0B74" w:rsidRDefault="007D4889" w:rsidP="005B122E">
      <w:pPr>
        <w:pStyle w:val="ListParagraph"/>
        <w:ind w:left="78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786"/>
        <w:jc w:val="center"/>
        <w:rPr>
          <w:b/>
          <w:sz w:val="28"/>
          <w:szCs w:val="28"/>
        </w:rPr>
      </w:pPr>
    </w:p>
    <w:p w:rsidR="007D4889" w:rsidRDefault="007D4889" w:rsidP="005B122E">
      <w:pPr>
        <w:pStyle w:val="ListParagraph"/>
        <w:ind w:left="786"/>
        <w:jc w:val="center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22" o:spid="_x0000_i1041" type="#_x0000_t75" style="width:5in;height:270pt;visibility:visible">
            <v:imagedata r:id="rId23" o:title=""/>
          </v:shape>
        </w:pict>
      </w:r>
    </w:p>
    <w:p w:rsidR="007D4889" w:rsidRDefault="007D4889" w:rsidP="005B122E">
      <w:pPr>
        <w:pStyle w:val="ListParagraph"/>
        <w:ind w:left="78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786"/>
        <w:jc w:val="center"/>
        <w:rPr>
          <w:b/>
          <w:sz w:val="28"/>
          <w:szCs w:val="28"/>
          <w:lang w:val="uk-UA"/>
        </w:rPr>
      </w:pPr>
    </w:p>
    <w:p w:rsidR="007D4889" w:rsidRDefault="007D4889" w:rsidP="00401346">
      <w:pPr>
        <w:pStyle w:val="ListParagraph"/>
        <w:numPr>
          <w:ilvl w:val="0"/>
          <w:numId w:val="12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Розв</w:t>
      </w:r>
      <w:r w:rsidRPr="00EC7B5B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 xml:space="preserve">яжіть задачі </w:t>
      </w:r>
    </w:p>
    <w:p w:rsidR="007D4889" w:rsidRPr="00401346" w:rsidRDefault="007D4889" w:rsidP="00401346">
      <w:pPr>
        <w:pStyle w:val="ListParagraph"/>
        <w:ind w:left="786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13" o:spid="_x0000_i1042" type="#_x0000_t75" style="width:5in;height:270pt;visibility:visible">
            <v:imagedata r:id="rId24" o:title=""/>
          </v:shape>
        </w:pict>
      </w:r>
    </w:p>
    <w:p w:rsidR="007D4889" w:rsidRDefault="007D4889" w:rsidP="005B122E">
      <w:pPr>
        <w:pStyle w:val="ListParagraph"/>
        <w:ind w:left="786"/>
        <w:jc w:val="center"/>
        <w:rPr>
          <w:b/>
          <w:sz w:val="28"/>
          <w:szCs w:val="28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14" o:spid="_x0000_i1043" type="#_x0000_t75" style="width:5in;height:270pt;visibility:visible">
            <v:imagedata r:id="rId25" o:title=""/>
          </v:shape>
        </w:pic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 w:eastAsia="en-US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 w:eastAsia="en-US"/>
        </w:rPr>
      </w:pPr>
      <w:r w:rsidRPr="006C1213">
        <w:rPr>
          <w:b/>
          <w:noProof/>
          <w:sz w:val="28"/>
          <w:szCs w:val="28"/>
        </w:rPr>
        <w:pict>
          <v:shape id="Рисунок 15" o:spid="_x0000_i1044" type="#_x0000_t75" style="width:5in;height:270pt;visibility:visible">
            <v:imagedata r:id="rId26" o:title=""/>
          </v:shape>
        </w:pict>
      </w: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Default="007D4889" w:rsidP="00730FF4">
      <w:pPr>
        <w:rPr>
          <w:b/>
          <w:sz w:val="28"/>
          <w:szCs w:val="28"/>
          <w:lang w:val="uk-UA"/>
        </w:rPr>
      </w:pPr>
    </w:p>
    <w:p w:rsidR="007D4889" w:rsidRPr="00F6778D" w:rsidRDefault="007D4889" w:rsidP="00730FF4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  <w:lang w:val="uk-UA"/>
        </w:rPr>
        <w:t>Гра «Видивлянки»</w:t>
      </w:r>
    </w:p>
    <w:p w:rsidR="007D4889" w:rsidRPr="00F6778D" w:rsidRDefault="007D4889" w:rsidP="00F6778D">
      <w:pPr>
        <w:pStyle w:val="ListParagraph"/>
        <w:ind w:left="1854"/>
        <w:jc w:val="both"/>
        <w:rPr>
          <w:sz w:val="28"/>
          <w:szCs w:val="28"/>
        </w:rPr>
      </w:pPr>
      <w:r w:rsidRPr="00F6778D">
        <w:rPr>
          <w:bCs/>
          <w:iCs/>
          <w:sz w:val="28"/>
          <w:szCs w:val="28"/>
        </w:rPr>
        <w:t xml:space="preserve">Дано  числа: </w:t>
      </w:r>
      <w:r w:rsidRPr="00F6778D">
        <w:rPr>
          <w:bCs/>
          <w:iCs/>
          <w:sz w:val="28"/>
          <w:szCs w:val="28"/>
          <w:lang w:val="uk-UA"/>
        </w:rPr>
        <w:t>-1, -2, -3, -4, -5, -6, -7, -8, -9, -10.</w:t>
      </w:r>
    </w:p>
    <w:p w:rsidR="007D4889" w:rsidRPr="00F6778D" w:rsidRDefault="007D4889" w:rsidP="00730FF4">
      <w:pPr>
        <w:pStyle w:val="ListParagraph"/>
        <w:ind w:left="1854"/>
        <w:jc w:val="both"/>
        <w:rPr>
          <w:sz w:val="28"/>
          <w:szCs w:val="28"/>
          <w:lang w:val="uk-UA"/>
        </w:rPr>
      </w:pPr>
      <w:r w:rsidRPr="00F6778D">
        <w:rPr>
          <w:bCs/>
          <w:iCs/>
          <w:sz w:val="28"/>
          <w:szCs w:val="28"/>
        </w:rPr>
        <w:t>Використовуючи  кожне  число</w:t>
      </w:r>
      <w:r w:rsidRPr="00F6778D">
        <w:rPr>
          <w:bCs/>
          <w:iCs/>
          <w:sz w:val="28"/>
          <w:szCs w:val="28"/>
          <w:lang w:val="uk-UA"/>
        </w:rPr>
        <w:t xml:space="preserve"> </w:t>
      </w:r>
      <w:r w:rsidRPr="00F6778D">
        <w:rPr>
          <w:bCs/>
          <w:iCs/>
          <w:sz w:val="28"/>
          <w:szCs w:val="28"/>
        </w:rPr>
        <w:t>по  одному  разу,  складіть  три  правильні рівності</w:t>
      </w:r>
      <w:r w:rsidRPr="00F6778D">
        <w:rPr>
          <w:bCs/>
          <w:iCs/>
          <w:sz w:val="28"/>
          <w:szCs w:val="28"/>
          <w:lang w:val="uk-UA"/>
        </w:rPr>
        <w:t>.</w:t>
      </w:r>
    </w:p>
    <w:p w:rsidR="007D4889" w:rsidRPr="00F6778D" w:rsidRDefault="007D4889" w:rsidP="00730FF4">
      <w:pPr>
        <w:rPr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2" o:spid="_x0000_i1045" type="#_x0000_t75" style="width:5in;height:270pt;visibility:visible">
            <v:imagedata r:id="rId27" o:title=""/>
          </v:shape>
        </w:pic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754524">
      <w:pPr>
        <w:pStyle w:val="ListParagraph"/>
        <w:ind w:left="1854"/>
        <w:jc w:val="both"/>
        <w:rPr>
          <w:b/>
          <w:sz w:val="28"/>
          <w:szCs w:val="28"/>
          <w:lang w:val="uk-UA"/>
        </w:rPr>
      </w:pPr>
    </w:p>
    <w:p w:rsidR="007D4889" w:rsidRDefault="007D4889" w:rsidP="00754524">
      <w:pPr>
        <w:pStyle w:val="ListParagraph"/>
        <w:ind w:left="1854"/>
        <w:jc w:val="both"/>
        <w:rPr>
          <w:b/>
          <w:sz w:val="28"/>
          <w:szCs w:val="28"/>
          <w:lang w:val="uk-UA"/>
        </w:rPr>
      </w:pPr>
    </w:p>
    <w:p w:rsidR="007D4889" w:rsidRPr="00754524" w:rsidRDefault="007D4889" w:rsidP="00754524">
      <w:pPr>
        <w:pStyle w:val="ListParagraph"/>
        <w:ind w:left="1854"/>
        <w:jc w:val="both"/>
        <w:rPr>
          <w:b/>
          <w:sz w:val="28"/>
          <w:szCs w:val="28"/>
          <w:lang w:val="uk-UA"/>
        </w:rPr>
      </w:pPr>
    </w:p>
    <w:p w:rsidR="007D4889" w:rsidRPr="001A4A42" w:rsidRDefault="007D4889" w:rsidP="001A4A42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  <w:lang w:val="uk-UA"/>
        </w:rPr>
      </w:pPr>
      <w:r w:rsidRPr="001A4A42">
        <w:rPr>
          <w:b/>
          <w:sz w:val="28"/>
          <w:szCs w:val="28"/>
          <w:lang w:val="uk-UA"/>
        </w:rPr>
        <w:t>Тестові завдання</w: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25" o:spid="_x0000_i1046" type="#_x0000_t75" style="width:5in;height:270pt;visibility:visible">
            <v:imagedata r:id="rId28" o:title=""/>
          </v:shape>
        </w:pic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26" o:spid="_x0000_i1047" type="#_x0000_t75" style="width:5in;height:270pt;visibility:visible">
            <v:imagedata r:id="rId29" o:title=""/>
          </v:shape>
        </w:pic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  <w:r w:rsidRPr="006C1213">
        <w:rPr>
          <w:b/>
          <w:noProof/>
          <w:sz w:val="28"/>
          <w:szCs w:val="28"/>
        </w:rPr>
        <w:pict>
          <v:shape id="Рисунок 27" o:spid="_x0000_i1048" type="#_x0000_t75" style="width:5in;height:270pt;visibility:visible">
            <v:imagedata r:id="rId30" o:title=""/>
          </v:shape>
        </w:pic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730FF4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Заповніть пропуски</w:t>
      </w:r>
    </w:p>
    <w:p w:rsidR="007D4889" w:rsidRDefault="007D4889" w:rsidP="00730FF4">
      <w:pPr>
        <w:pStyle w:val="ListParagraph"/>
        <w:ind w:left="1854"/>
        <w:jc w:val="both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28" o:spid="_x0000_i1049" type="#_x0000_t75" style="width:5in;height:270pt;visibility:visible">
            <v:imagedata r:id="rId31" o:title=""/>
          </v:shape>
        </w:pict>
      </w:r>
    </w:p>
    <w:p w:rsidR="007D4889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          </w:t>
      </w:r>
      <w:r w:rsidRPr="00435D14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</w:p>
    <w:p w:rsidR="007D4889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</w:p>
    <w:p w:rsidR="007D4889" w:rsidRDefault="007D4889" w:rsidP="00EC7B5B">
      <w:pPr>
        <w:pStyle w:val="ListParagraph"/>
        <w:ind w:left="42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У. </w:t>
      </w:r>
      <w:r>
        <w:rPr>
          <w:b/>
          <w:sz w:val="28"/>
          <w:szCs w:val="28"/>
        </w:rPr>
        <w:t>Підсумок уроку</w:t>
      </w:r>
      <w:r>
        <w:rPr>
          <w:b/>
          <w:sz w:val="28"/>
          <w:szCs w:val="28"/>
          <w:lang w:val="uk-UA"/>
        </w:rPr>
        <w:t xml:space="preserve"> </w:t>
      </w:r>
      <w:r w:rsidRPr="00EC7B5B">
        <w:rPr>
          <w:sz w:val="28"/>
          <w:szCs w:val="28"/>
          <w:lang w:val="uk-UA"/>
        </w:rPr>
        <w:t>(кросворд):</w:t>
      </w:r>
      <w:r>
        <w:rPr>
          <w:b/>
          <w:sz w:val="28"/>
          <w:szCs w:val="28"/>
        </w:rPr>
        <w:t xml:space="preserve">     </w:t>
      </w:r>
    </w:p>
    <w:p w:rsidR="007D4889" w:rsidRPr="00EC7B5B" w:rsidRDefault="007D4889" w:rsidP="005B122E">
      <w:pPr>
        <w:pStyle w:val="ListParagraph"/>
        <w:ind w:left="42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7D4889" w:rsidRDefault="007D4889" w:rsidP="005B122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акон додавання</w:t>
      </w:r>
      <w:r>
        <w:rPr>
          <w:sz w:val="28"/>
          <w:szCs w:val="28"/>
          <w:lang w:val="uk-UA"/>
        </w:rPr>
        <w:t>.</w:t>
      </w:r>
    </w:p>
    <w:p w:rsidR="007D4889" w:rsidRDefault="007D4889" w:rsidP="005B122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Як називають число, яке додають?</w:t>
      </w:r>
    </w:p>
    <w:p w:rsidR="007D4889" w:rsidRDefault="007D4889" w:rsidP="005B122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Знак, який ставлять перед результатом додавання двох від’ємних чисел.</w:t>
      </w:r>
    </w:p>
    <w:p w:rsidR="007D4889" w:rsidRDefault="007D4889" w:rsidP="005B122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Цими числами позначають зменшення чого – небудь.</w:t>
      </w:r>
    </w:p>
    <w:p w:rsidR="007D4889" w:rsidRDefault="007D4889" w:rsidP="005B122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Щоб додати два від’ємні числа, треба додати їх … .</w:t>
      </w:r>
    </w:p>
    <w:p w:rsidR="007D4889" w:rsidRDefault="007D4889" w:rsidP="005B122E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Це число не має протилежного.</w:t>
      </w: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</w:p>
    <w:p w:rsidR="007D4889" w:rsidRPr="00FD072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  <w:lang w:val="uk-UA"/>
        </w:rPr>
      </w:pPr>
      <w:bookmarkStart w:id="0" w:name="_GoBack"/>
      <w:r w:rsidRPr="006C1213">
        <w:rPr>
          <w:b/>
          <w:noProof/>
          <w:sz w:val="28"/>
          <w:szCs w:val="28"/>
        </w:rPr>
        <w:pict>
          <v:shape id="Рисунок 21" o:spid="_x0000_i1050" type="#_x0000_t75" style="width:5in;height:270pt;visibility:visible">
            <v:imagedata r:id="rId32" o:title=""/>
          </v:shape>
        </w:pict>
      </w:r>
      <w:bookmarkEnd w:id="0"/>
    </w:p>
    <w:p w:rsidR="007D4889" w:rsidRDefault="007D4889" w:rsidP="005B122E">
      <w:pPr>
        <w:pStyle w:val="ListParagraph"/>
        <w:ind w:left="0" w:firstLine="426"/>
        <w:jc w:val="center"/>
        <w:rPr>
          <w:b/>
          <w:sz w:val="28"/>
          <w:szCs w:val="28"/>
        </w:rPr>
      </w:pPr>
    </w:p>
    <w:p w:rsidR="007D4889" w:rsidRDefault="007D4889" w:rsidP="005B122E">
      <w:pPr>
        <w:pStyle w:val="ListParagraph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Якщо ви правильно розгадали всі слова, то по вертикалі має вийти ключове слово (Василь). Як ви думаєте, чому саме це слово є ключовим? Та тому, що 12 лютого  християнське свято – Трьох Святих (Василія Великого, Григорія Богослова та Іоанна Золотоустого) . В нашому класі теж є  хлопчик, як</w:t>
      </w:r>
      <w:r>
        <w:rPr>
          <w:sz w:val="28"/>
          <w:szCs w:val="28"/>
          <w:lang w:val="uk-UA"/>
        </w:rPr>
        <w:t>ий</w:t>
      </w:r>
      <w:r>
        <w:rPr>
          <w:sz w:val="28"/>
          <w:szCs w:val="28"/>
        </w:rPr>
        <w:t xml:space="preserve"> нос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ть ім’я одного зі святих. Тож віта</w:t>
      </w:r>
      <w:r>
        <w:rPr>
          <w:sz w:val="28"/>
          <w:szCs w:val="28"/>
          <w:lang w:val="uk-UA"/>
        </w:rPr>
        <w:t>ємо його</w:t>
      </w:r>
      <w:r>
        <w:rPr>
          <w:sz w:val="28"/>
          <w:szCs w:val="28"/>
        </w:rPr>
        <w:t xml:space="preserve"> із святом.  </w:t>
      </w:r>
      <w:r>
        <w:rPr>
          <w:sz w:val="28"/>
          <w:szCs w:val="28"/>
          <w:lang w:val="uk-UA"/>
        </w:rPr>
        <w:t xml:space="preserve">Всім </w:t>
      </w:r>
      <w:r>
        <w:rPr>
          <w:sz w:val="28"/>
          <w:szCs w:val="28"/>
        </w:rPr>
        <w:t>дякую за увагу.</w:t>
      </w:r>
    </w:p>
    <w:p w:rsidR="007D4889" w:rsidRDefault="007D4889" w:rsidP="005B122E">
      <w:pPr>
        <w:pStyle w:val="ListParagraph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Оцінюю роботу учнів.</w:t>
      </w:r>
    </w:p>
    <w:p w:rsidR="007D4889" w:rsidRDefault="007D4889" w:rsidP="005B122E">
      <w:pPr>
        <w:pStyle w:val="ListParagraph"/>
        <w:ind w:left="0"/>
        <w:rPr>
          <w:b/>
          <w:sz w:val="28"/>
          <w:szCs w:val="28"/>
        </w:rPr>
      </w:pPr>
    </w:p>
    <w:p w:rsidR="007D4889" w:rsidRDefault="007D4889" w:rsidP="00EC7B5B">
      <w:pPr>
        <w:pStyle w:val="ListParagraph"/>
        <w:widowControl/>
        <w:autoSpaceDE/>
        <w:autoSpaceDN/>
        <w:adjustRightInd/>
        <w:spacing w:after="200" w:line="276" w:lineRule="auto"/>
        <w:ind w:left="644"/>
        <w:rPr>
          <w:rFonts w:ascii="Calibri" w:hAnsi="Calibri"/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УІ. </w:t>
      </w:r>
      <w:r>
        <w:rPr>
          <w:b/>
          <w:sz w:val="28"/>
          <w:szCs w:val="28"/>
        </w:rPr>
        <w:t>Домашнє завдання :</w:t>
      </w:r>
      <w:r>
        <w:rPr>
          <w:rFonts w:ascii="Arial" w:hAnsi="Arial" w:cs="Arial"/>
          <w:b/>
          <w:bCs/>
          <w:color w:val="000000"/>
          <w:kern w:val="24"/>
          <w:sz w:val="64"/>
          <w:szCs w:val="64"/>
          <w:lang w:eastAsia="uk-UA"/>
        </w:rPr>
        <w:t xml:space="preserve"> </w:t>
      </w:r>
      <w:r>
        <w:rPr>
          <w:b/>
          <w:bCs/>
          <w:sz w:val="28"/>
          <w:szCs w:val="28"/>
        </w:rPr>
        <w:t>№ 996 (г),   997 (а)  1004 (</w:t>
      </w:r>
      <w:r>
        <w:rPr>
          <w:b/>
          <w:bCs/>
          <w:sz w:val="28"/>
          <w:szCs w:val="28"/>
          <w:lang w:val="en-US"/>
        </w:rPr>
        <w:t>r</w:t>
      </w:r>
      <w:r>
        <w:rPr>
          <w:b/>
          <w:bCs/>
          <w:sz w:val="28"/>
          <w:szCs w:val="28"/>
        </w:rPr>
        <w:t>, д)</w:t>
      </w:r>
    </w:p>
    <w:p w:rsidR="007D4889" w:rsidRDefault="007D4889" w:rsidP="005B122E">
      <w:pPr>
        <w:pStyle w:val="ListParagraph"/>
        <w:ind w:left="78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Додатково: </w:t>
      </w:r>
      <w:r>
        <w:rPr>
          <w:bCs/>
          <w:sz w:val="28"/>
          <w:szCs w:val="28"/>
        </w:rPr>
        <w:t>придумати і розв’язати задачу на додавання від’ємних чисел.</w:t>
      </w:r>
    </w:p>
    <w:p w:rsidR="007D4889" w:rsidRDefault="007D4889" w:rsidP="005B122E">
      <w:pPr>
        <w:rPr>
          <w:sz w:val="28"/>
          <w:szCs w:val="28"/>
        </w:rPr>
      </w:pPr>
    </w:p>
    <w:p w:rsidR="007D4889" w:rsidRDefault="007D4889" w:rsidP="005B4001">
      <w:pPr>
        <w:rPr>
          <w:sz w:val="24"/>
        </w:rPr>
      </w:pPr>
    </w:p>
    <w:p w:rsidR="007D4889" w:rsidRPr="00711258" w:rsidRDefault="007D4889" w:rsidP="00711258">
      <w:pPr>
        <w:rPr>
          <w:b/>
          <w:sz w:val="28"/>
          <w:szCs w:val="28"/>
        </w:rPr>
      </w:pPr>
      <w:r w:rsidRPr="006C1213">
        <w:rPr>
          <w:b/>
          <w:noProof/>
          <w:sz w:val="28"/>
          <w:szCs w:val="28"/>
        </w:rPr>
        <w:pict>
          <v:shape id="Рисунок 7" o:spid="_x0000_i1051" type="#_x0000_t75" style="width:5in;height:270pt;visibility:visible">
            <v:imagedata r:id="rId33" o:title=""/>
          </v:shape>
        </w:pict>
      </w:r>
    </w:p>
    <w:sectPr w:rsidR="007D4889" w:rsidRPr="00711258" w:rsidSect="00435D14">
      <w:pgSz w:w="11906" w:h="16838"/>
      <w:pgMar w:top="1134" w:right="850" w:bottom="1134" w:left="1701" w:header="708" w:footer="708" w:gutter="0"/>
      <w:pgBorders w:display="firstPage"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109E"/>
    <w:multiLevelType w:val="hybridMultilevel"/>
    <w:tmpl w:val="6F5EED4E"/>
    <w:lvl w:ilvl="0" w:tplc="0422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1873399B"/>
    <w:multiLevelType w:val="hybridMultilevel"/>
    <w:tmpl w:val="E1CCEE1E"/>
    <w:lvl w:ilvl="0" w:tplc="8506DA6E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22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1A2E0561"/>
    <w:multiLevelType w:val="hybridMultilevel"/>
    <w:tmpl w:val="2B92DF1E"/>
    <w:lvl w:ilvl="0" w:tplc="8DCEC33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893604"/>
    <w:multiLevelType w:val="hybridMultilevel"/>
    <w:tmpl w:val="4F90D21A"/>
    <w:lvl w:ilvl="0" w:tplc="B2E6BDF4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22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1B344C64"/>
    <w:multiLevelType w:val="hybridMultilevel"/>
    <w:tmpl w:val="C26AE152"/>
    <w:lvl w:ilvl="0" w:tplc="0422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5106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7266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5">
    <w:nsid w:val="1C8D75CD"/>
    <w:multiLevelType w:val="hybridMultilevel"/>
    <w:tmpl w:val="3AAAE9E2"/>
    <w:lvl w:ilvl="0" w:tplc="B428D18A">
      <w:start w:val="3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1D0D2DBE"/>
    <w:multiLevelType w:val="hybridMultilevel"/>
    <w:tmpl w:val="00505B94"/>
    <w:lvl w:ilvl="0" w:tplc="0422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2B0F17A0"/>
    <w:multiLevelType w:val="hybridMultilevel"/>
    <w:tmpl w:val="F552FC34"/>
    <w:lvl w:ilvl="0" w:tplc="4BA0BD48">
      <w:start w:val="1"/>
      <w:numFmt w:val="decimal"/>
      <w:lvlText w:val="%1)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2E9416AF"/>
    <w:multiLevelType w:val="hybridMultilevel"/>
    <w:tmpl w:val="F52C5DAA"/>
    <w:lvl w:ilvl="0" w:tplc="0422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3B9B5847"/>
    <w:multiLevelType w:val="hybridMultilevel"/>
    <w:tmpl w:val="8E0A7F6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64E85A10"/>
    <w:multiLevelType w:val="hybridMultilevel"/>
    <w:tmpl w:val="AF5CE5F8"/>
    <w:lvl w:ilvl="0" w:tplc="15E66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7A3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E09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21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662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6A4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98F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B26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E4A5514"/>
    <w:multiLevelType w:val="hybridMultilevel"/>
    <w:tmpl w:val="2E3E6098"/>
    <w:lvl w:ilvl="0" w:tplc="0422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0430"/>
    <w:rsid w:val="00041502"/>
    <w:rsid w:val="000849EF"/>
    <w:rsid w:val="000B021D"/>
    <w:rsid w:val="000C1421"/>
    <w:rsid w:val="0013013B"/>
    <w:rsid w:val="00152EF0"/>
    <w:rsid w:val="001A4A42"/>
    <w:rsid w:val="001F0F88"/>
    <w:rsid w:val="002411E5"/>
    <w:rsid w:val="00287C5A"/>
    <w:rsid w:val="002B4EEF"/>
    <w:rsid w:val="00311052"/>
    <w:rsid w:val="00313107"/>
    <w:rsid w:val="003732B9"/>
    <w:rsid w:val="00377BCB"/>
    <w:rsid w:val="00401346"/>
    <w:rsid w:val="0041746A"/>
    <w:rsid w:val="00435D14"/>
    <w:rsid w:val="00451CB4"/>
    <w:rsid w:val="0048504E"/>
    <w:rsid w:val="004B0B74"/>
    <w:rsid w:val="004D4FB2"/>
    <w:rsid w:val="005564FB"/>
    <w:rsid w:val="005B122E"/>
    <w:rsid w:val="005B4001"/>
    <w:rsid w:val="005B6097"/>
    <w:rsid w:val="005D0BA9"/>
    <w:rsid w:val="005F4652"/>
    <w:rsid w:val="00611F2A"/>
    <w:rsid w:val="006408AB"/>
    <w:rsid w:val="006A6620"/>
    <w:rsid w:val="006C1213"/>
    <w:rsid w:val="00711258"/>
    <w:rsid w:val="00730FF4"/>
    <w:rsid w:val="00735E3C"/>
    <w:rsid w:val="00754524"/>
    <w:rsid w:val="007767C2"/>
    <w:rsid w:val="007A4A03"/>
    <w:rsid w:val="007D4889"/>
    <w:rsid w:val="00817808"/>
    <w:rsid w:val="00863A8C"/>
    <w:rsid w:val="008659B3"/>
    <w:rsid w:val="008B2C04"/>
    <w:rsid w:val="008D39BF"/>
    <w:rsid w:val="008E74EF"/>
    <w:rsid w:val="009C222F"/>
    <w:rsid w:val="009D1E08"/>
    <w:rsid w:val="00A178C7"/>
    <w:rsid w:val="00A708A2"/>
    <w:rsid w:val="00B13756"/>
    <w:rsid w:val="00B521C9"/>
    <w:rsid w:val="00B804F3"/>
    <w:rsid w:val="00BF5E6A"/>
    <w:rsid w:val="00C7374E"/>
    <w:rsid w:val="00C95D1F"/>
    <w:rsid w:val="00CF6C03"/>
    <w:rsid w:val="00D63D28"/>
    <w:rsid w:val="00D81EF8"/>
    <w:rsid w:val="00D9553A"/>
    <w:rsid w:val="00E70430"/>
    <w:rsid w:val="00E92210"/>
    <w:rsid w:val="00EC7B5B"/>
    <w:rsid w:val="00F6778D"/>
    <w:rsid w:val="00FD0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25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1125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rsid w:val="005B4001"/>
    <w:pPr>
      <w:widowControl/>
      <w:autoSpaceDE/>
      <w:autoSpaceDN/>
      <w:adjustRightInd/>
      <w:ind w:left="-1080" w:firstLine="900"/>
      <w:jc w:val="both"/>
    </w:pPr>
    <w:rPr>
      <w:sz w:val="28"/>
      <w:szCs w:val="24"/>
      <w:lang w:val="uk-U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B4001"/>
    <w:rPr>
      <w:rFonts w:ascii="Times New Roman" w:hAnsi="Times New Roman" w:cs="Times New Roman"/>
      <w:sz w:val="24"/>
      <w:szCs w:val="24"/>
      <w:lang w:val="uk-UA" w:eastAsia="ru-RU"/>
    </w:rPr>
  </w:style>
  <w:style w:type="paragraph" w:styleId="BlockText">
    <w:name w:val="Block Text"/>
    <w:basedOn w:val="Normal"/>
    <w:uiPriority w:val="99"/>
    <w:semiHidden/>
    <w:rsid w:val="005B4001"/>
    <w:pPr>
      <w:widowControl/>
      <w:autoSpaceDE/>
      <w:autoSpaceDN/>
      <w:adjustRightInd/>
      <w:ind w:left="-1080" w:right="-185" w:firstLine="720"/>
      <w:jc w:val="both"/>
    </w:pPr>
    <w:rPr>
      <w:sz w:val="28"/>
      <w:szCs w:val="24"/>
      <w:lang w:val="uk-UA"/>
    </w:rPr>
  </w:style>
  <w:style w:type="paragraph" w:styleId="NormalWeb">
    <w:name w:val="Normal (Web)"/>
    <w:basedOn w:val="Normal"/>
    <w:uiPriority w:val="99"/>
    <w:semiHidden/>
    <w:rsid w:val="005B122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B1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122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36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748</TotalTime>
  <Pages>17</Pages>
  <Words>1134</Words>
  <Characters>6465</Characters>
  <Application>Microsoft Office Outlook</Application>
  <DocSecurity>0</DocSecurity>
  <Lines>0</Lines>
  <Paragraphs>0</Paragraphs>
  <ScaleCrop>false</ScaleCrop>
  <Company>KPI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Valentinnna</dc:creator>
  <cp:keywords/>
  <dc:description/>
  <cp:lastModifiedBy>User</cp:lastModifiedBy>
  <cp:revision>32</cp:revision>
  <dcterms:created xsi:type="dcterms:W3CDTF">2013-01-19T13:48:00Z</dcterms:created>
  <dcterms:modified xsi:type="dcterms:W3CDTF">2013-06-14T08:32:00Z</dcterms:modified>
</cp:coreProperties>
</file>