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7C8" w:rsidRPr="00B17AFD" w:rsidRDefault="00BE57C8" w:rsidP="005D0A98">
      <w:pPr>
        <w:spacing w:after="0" w:line="36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                                  </w:t>
      </w:r>
      <w:r w:rsidRPr="00B17AFD">
        <w:rPr>
          <w:rFonts w:ascii="Times New Roman" w:hAnsi="Times New Roman"/>
          <w:sz w:val="32"/>
          <w:szCs w:val="32"/>
        </w:rPr>
        <w:t xml:space="preserve"> 6 клас</w:t>
      </w:r>
    </w:p>
    <w:p w:rsidR="00BE57C8" w:rsidRPr="00D469B2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469B2">
        <w:rPr>
          <w:rFonts w:ascii="Times New Roman" w:hAnsi="Times New Roman"/>
          <w:b/>
          <w:sz w:val="28"/>
          <w:szCs w:val="28"/>
        </w:rPr>
        <w:t xml:space="preserve">Урок-гра «Слідство вели…з учителем математики» </w:t>
      </w: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B17AFD">
        <w:rPr>
          <w:rFonts w:ascii="Times New Roman" w:hAnsi="Times New Roman"/>
          <w:b/>
          <w:sz w:val="28"/>
          <w:szCs w:val="28"/>
        </w:rPr>
        <w:t>Тема: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Порівняння від</w:t>
      </w:r>
      <w:r w:rsidRPr="005D0A98">
        <w:rPr>
          <w:rFonts w:ascii="Times New Roman" w:hAnsi="Times New Roman"/>
          <w:sz w:val="28"/>
          <w:szCs w:val="28"/>
        </w:rPr>
        <w:t>’</w:t>
      </w:r>
      <w:r w:rsidRPr="00B17AFD">
        <w:rPr>
          <w:rFonts w:ascii="Times New Roman" w:hAnsi="Times New Roman"/>
          <w:sz w:val="28"/>
          <w:szCs w:val="28"/>
        </w:rPr>
        <w:t>ємних чисел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Увага! Ми ведемо розслідування чисел.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Зовсім недавно ми познайомилися з новими числами – від</w:t>
      </w:r>
      <w:r w:rsidRPr="005D0A98">
        <w:rPr>
          <w:rFonts w:ascii="Times New Roman" w:hAnsi="Times New Roman"/>
          <w:sz w:val="28"/>
          <w:szCs w:val="28"/>
        </w:rPr>
        <w:t>’</w:t>
      </w:r>
      <w:r w:rsidRPr="00B17AFD">
        <w:rPr>
          <w:rFonts w:ascii="Times New Roman" w:hAnsi="Times New Roman"/>
          <w:sz w:val="28"/>
          <w:szCs w:val="28"/>
        </w:rPr>
        <w:t>ємними , які маскую</w:t>
      </w:r>
      <w:r>
        <w:rPr>
          <w:rFonts w:ascii="Times New Roman" w:hAnsi="Times New Roman"/>
          <w:sz w:val="28"/>
          <w:szCs w:val="28"/>
        </w:rPr>
        <w:t xml:space="preserve">ться під видом нам дуже шановані </w:t>
      </w:r>
      <w:r w:rsidRPr="00B17AFD">
        <w:rPr>
          <w:rFonts w:ascii="Times New Roman" w:hAnsi="Times New Roman"/>
          <w:sz w:val="28"/>
          <w:szCs w:val="28"/>
        </w:rPr>
        <w:t xml:space="preserve"> додатні числа. Вже нам вдалося встановити де</w:t>
      </w:r>
      <w:r>
        <w:rPr>
          <w:rFonts w:ascii="Times New Roman" w:hAnsi="Times New Roman"/>
          <w:sz w:val="28"/>
          <w:szCs w:val="28"/>
        </w:rPr>
        <w:t>які їх риси. Які? (П</w:t>
      </w:r>
      <w:r w:rsidRPr="00B17AFD">
        <w:rPr>
          <w:rFonts w:ascii="Times New Roman" w:hAnsi="Times New Roman"/>
          <w:sz w:val="28"/>
          <w:szCs w:val="28"/>
        </w:rPr>
        <w:t>еред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>
        <w:rPr>
          <w:rFonts w:ascii="Times New Roman" w:hAnsi="Times New Roman"/>
          <w:sz w:val="28"/>
          <w:szCs w:val="28"/>
        </w:rPr>
        <w:t>ємними числами ставимо «-</w:t>
      </w:r>
      <w:r w:rsidRPr="00B17AF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</w:t>
      </w:r>
      <w:r w:rsidRPr="00B17AFD">
        <w:rPr>
          <w:rFonts w:ascii="Times New Roman" w:hAnsi="Times New Roman"/>
          <w:sz w:val="28"/>
          <w:szCs w:val="28"/>
        </w:rPr>
        <w:t xml:space="preserve"> про модуль, протилежні числа!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Сьогодні на засіданні знавців ми повинні з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ясувати питання про порівняння вже знайомих нам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ємних чисел.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Формулю</w:t>
      </w:r>
      <w:r w:rsidRPr="00B17AFD">
        <w:rPr>
          <w:rFonts w:ascii="Times New Roman" w:hAnsi="Times New Roman"/>
          <w:sz w:val="28"/>
          <w:szCs w:val="28"/>
        </w:rPr>
        <w:t xml:space="preserve">ю </w:t>
      </w:r>
      <w:r w:rsidRPr="005D0A98">
        <w:rPr>
          <w:rFonts w:ascii="Times New Roman" w:hAnsi="Times New Roman"/>
          <w:b/>
          <w:sz w:val="28"/>
          <w:szCs w:val="28"/>
        </w:rPr>
        <w:t>завдання</w:t>
      </w:r>
      <w:r w:rsidRPr="00B17AFD">
        <w:rPr>
          <w:rFonts w:ascii="Times New Roman" w:hAnsi="Times New Roman"/>
          <w:sz w:val="28"/>
          <w:szCs w:val="28"/>
        </w:rPr>
        <w:t xml:space="preserve"> слідства: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Згадати  і узагальнити порівняння відомих нам додатних  чисел.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2. Визначити ступінь спорідненості 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ємних і додатних  чисел.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Встановити  новий закон, за яким порівнюють 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ємні числа з нулем, з додатними  і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ємними числами.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Приступаємо до роботи. За хорошу роботу в ході слідства  встановлені премії </w:t>
      </w:r>
      <w:r>
        <w:rPr>
          <w:rFonts w:ascii="Times New Roman" w:hAnsi="Times New Roman"/>
          <w:sz w:val="28"/>
          <w:szCs w:val="28"/>
        </w:rPr>
        <w:t xml:space="preserve">І </w:t>
      </w:r>
      <w:r w:rsidRPr="00B17AFD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10, 11б;  ІІ </w:t>
      </w:r>
      <w:r w:rsidRPr="00B17AFD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8,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б, причому в необмеженій кількості.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І е</w:t>
      </w:r>
      <w:r w:rsidRPr="00B17AFD">
        <w:rPr>
          <w:rFonts w:ascii="Times New Roman" w:hAnsi="Times New Roman"/>
          <w:b/>
          <w:sz w:val="28"/>
          <w:szCs w:val="28"/>
        </w:rPr>
        <w:t>тап слідства.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Прошу дати відповіді та звіт про підсумки розслідування.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Скласти математичний кодекс законів.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Що означає порівняти два числа? (визначити яке з них більше)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Як порівняти натуральні числа? (основне учні записують)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C1C52">
        <w:rPr>
          <w:rFonts w:ascii="Times New Roman" w:hAnsi="Times New Roman"/>
          <w:b/>
          <w:sz w:val="28"/>
          <w:szCs w:val="28"/>
        </w:rPr>
        <w:t>Стаття 1.</w:t>
      </w:r>
      <w:r w:rsidRPr="00B17AFD">
        <w:rPr>
          <w:rFonts w:ascii="Times New Roman" w:hAnsi="Times New Roman"/>
          <w:sz w:val="28"/>
          <w:szCs w:val="28"/>
        </w:rPr>
        <w:t xml:space="preserve"> З двох чисел з різною кількістю цифр більше те, у якого кількість цифр більша  124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26" type="#_x0000_t75" style="width:10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241B8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B241B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27" type="#_x0000_t75" style="width:10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241B8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B241B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  <w:r w:rsidRPr="00B17AFD">
        <w:rPr>
          <w:rFonts w:ascii="Times New Roman" w:hAnsi="Times New Roman"/>
          <w:sz w:val="28"/>
          <w:szCs w:val="28"/>
        </w:rPr>
        <w:t>11 , 25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28" type="#_x0000_t75" style="width:10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5FB6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265FB6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29" type="#_x0000_t75" style="width:10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5FB6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265FB6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  <w:r w:rsidRPr="00B17AFD">
        <w:rPr>
          <w:rFonts w:ascii="Times New Roman" w:hAnsi="Times New Roman"/>
          <w:sz w:val="28"/>
          <w:szCs w:val="28"/>
        </w:rPr>
        <w:t>4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C1C52">
        <w:rPr>
          <w:rFonts w:ascii="Times New Roman" w:hAnsi="Times New Roman"/>
          <w:b/>
          <w:sz w:val="28"/>
          <w:szCs w:val="28"/>
        </w:rPr>
        <w:t>Стаття 2</w:t>
      </w:r>
      <w:r w:rsidRPr="00B17AFD">
        <w:rPr>
          <w:rFonts w:ascii="Times New Roman" w:hAnsi="Times New Roman"/>
          <w:sz w:val="28"/>
          <w:szCs w:val="28"/>
        </w:rPr>
        <w:t>. Числа з однаковою кількістю цифр порівнюють порозрядно, починаючи із старшого. Більше те число, у якого більший старший розряд 164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30" type="#_x0000_t75" style="width:10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C7B60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8C7B60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31" type="#_x0000_t75" style="width:10.5pt;height:11.2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C7B60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8C7B60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&amp;gt;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5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  <w:r w:rsidRPr="00B17AFD">
        <w:rPr>
          <w:rFonts w:ascii="Times New Roman" w:hAnsi="Times New Roman"/>
          <w:sz w:val="28"/>
          <w:szCs w:val="28"/>
        </w:rPr>
        <w:t>157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Порівняємо за допомогою знаків ≥, ≤, =, &lt;, &gt;.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Завдання написані на екрані. Учні виконують усні обчислення і якщо знак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 xml:space="preserve">’ &gt;’, піднімають червону фішку, а якщо </w:t>
      </w:r>
      <w:r w:rsidRPr="009C1C52">
        <w:rPr>
          <w:rFonts w:ascii="Times New Roman" w:hAnsi="Times New Roman"/>
          <w:sz w:val="28"/>
          <w:szCs w:val="28"/>
        </w:rPr>
        <w:t>‘</w:t>
      </w:r>
      <w:r w:rsidRPr="00B17AFD">
        <w:rPr>
          <w:rFonts w:ascii="Times New Roman" w:hAnsi="Times New Roman"/>
          <w:sz w:val="28"/>
          <w:szCs w:val="28"/>
        </w:rPr>
        <w:t>&lt;</w:t>
      </w:r>
      <w:r w:rsidRPr="009C1C52">
        <w:rPr>
          <w:rFonts w:ascii="Times New Roman" w:hAnsi="Times New Roman"/>
          <w:sz w:val="28"/>
          <w:szCs w:val="28"/>
        </w:rPr>
        <w:t>’</w:t>
      </w:r>
      <w:r w:rsidRPr="00B17AFD">
        <w:rPr>
          <w:rFonts w:ascii="Times New Roman" w:hAnsi="Times New Roman"/>
          <w:sz w:val="28"/>
          <w:szCs w:val="28"/>
        </w:rPr>
        <w:t>, то зелену.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13∙5*121-101                         87-78*205:5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2∙36*405:5                             402:2*268-67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Для яких чисел порівняння дуже подібне? (десяткових дробів)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C1C52">
        <w:rPr>
          <w:rFonts w:ascii="Times New Roman" w:hAnsi="Times New Roman"/>
          <w:b/>
          <w:sz w:val="28"/>
          <w:szCs w:val="28"/>
        </w:rPr>
        <w:t>Стаття 3</w:t>
      </w:r>
      <w:r w:rsidRPr="00B17AFD">
        <w:rPr>
          <w:rFonts w:ascii="Times New Roman" w:hAnsi="Times New Roman"/>
          <w:sz w:val="28"/>
          <w:szCs w:val="28"/>
        </w:rPr>
        <w:t xml:space="preserve">. Десяткові дроби порівнюють порозрядно, починаючи із старшого.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Розглянемо таблицю про літаки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ТУ-154        Швидкість       15,83м/с          Число пасажирів         158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ІЛ-62                                      16,67                                                        197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ТУ-144                                   41,67                                                        121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ІЛ-86                                      16,33                                                        350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ЯК-42                                     13,67                                                        118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1.Назвати марку літаків в порядку спадання швидкості.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2.У порядку зростання кількості пасажирів.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У нашому  слідстві  оголошується перерва.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C1C52">
        <w:rPr>
          <w:rFonts w:ascii="Times New Roman" w:hAnsi="Times New Roman"/>
          <w:b/>
          <w:sz w:val="28"/>
          <w:szCs w:val="28"/>
        </w:rPr>
        <w:t>Перерва.</w:t>
      </w:r>
      <w:r w:rsidRPr="00B17AFD">
        <w:rPr>
          <w:rFonts w:ascii="Times New Roman" w:hAnsi="Times New Roman"/>
          <w:b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 xml:space="preserve">Який знак потрібно поставити між цифрами 3 і 4, щоб одержати число більше за 3 і менше за 4 (кому)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 Далі пропоную знавцям пригадати правила</w:t>
      </w:r>
      <w:r w:rsidRPr="009C1C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B17AFD">
        <w:rPr>
          <w:rFonts w:ascii="Times New Roman" w:hAnsi="Times New Roman"/>
          <w:sz w:val="28"/>
          <w:szCs w:val="28"/>
        </w:rPr>
        <w:t xml:space="preserve">орівняння звичайних дробів.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B17AFD">
        <w:rPr>
          <w:rFonts w:ascii="Times New Roman" w:hAnsi="Times New Roman"/>
          <w:sz w:val="28"/>
          <w:szCs w:val="28"/>
        </w:rPr>
        <w:t>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C1C52">
        <w:rPr>
          <w:rFonts w:ascii="Times New Roman" w:hAnsi="Times New Roman"/>
          <w:b/>
          <w:sz w:val="28"/>
          <w:szCs w:val="28"/>
        </w:rPr>
        <w:t xml:space="preserve"> Стаття 4</w:t>
      </w:r>
      <w:r w:rsidRPr="00B17AFD">
        <w:rPr>
          <w:rFonts w:ascii="Times New Roman" w:hAnsi="Times New Roman"/>
          <w:sz w:val="28"/>
          <w:szCs w:val="28"/>
        </w:rPr>
        <w:t xml:space="preserve">. Із двох дробів з однаковими знаменниками більший той, у якого чисельник  більший  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32" type="#_x0000_t75" style="width:27.7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1E7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C11E78&quot;&gt;&lt;m:oMathPara&gt;&lt;m:oMath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3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5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33" type="#_x0000_t75" style="width:27.7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1E7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C11E78&quot;&gt;&lt;m:oMathPara&gt;&lt;m:oMath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3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5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  <w:r w:rsidRPr="00B17AFD">
        <w:rPr>
          <w:rFonts w:ascii="Times New Roman" w:hAnsi="Times New Roman"/>
          <w:sz w:val="28"/>
          <w:szCs w:val="28"/>
        </w:rPr>
        <w:t>&gt;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34" type="#_x0000_t75" style="width:27.7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74482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E74482&quot;&gt;&lt;m:oMathPara&gt;&lt;m:oMath&gt;&lt;m:f&gt;&lt;m:fPr&gt;&lt;m:ctrlP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&lt;/m:t&gt;&lt;/m:r&gt;&lt;/m:num&gt;&lt;m:den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5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35" type="#_x0000_t75" style="width:27.7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74482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E74482&quot;&gt;&lt;m:oMathPara&gt;&lt;m:oMath&gt;&lt;m:f&gt;&lt;m:fPr&gt;&lt;m:ctrlP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&lt;/m:t&gt;&lt;/m:r&gt;&lt;/m:num&gt;&lt;m:den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5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C1C52">
        <w:rPr>
          <w:rFonts w:ascii="Times New Roman" w:hAnsi="Times New Roman"/>
          <w:b/>
          <w:sz w:val="28"/>
          <w:szCs w:val="28"/>
        </w:rPr>
        <w:t xml:space="preserve"> Стаття 5.</w:t>
      </w:r>
      <w:r w:rsidRPr="00B17AFD">
        <w:rPr>
          <w:rFonts w:ascii="Times New Roman" w:hAnsi="Times New Roman"/>
          <w:sz w:val="28"/>
          <w:szCs w:val="28"/>
        </w:rPr>
        <w:t xml:space="preserve"> Для порівняння дробів з різними  знаменниками треба їх звести до спільного знаменника.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36" type="#_x0000_t75" style="width:27.7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13B61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713B61&quot;&gt;&lt;m:oMathPara&gt;&lt;m:oMath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3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37" type="#_x0000_t75" style="width:27.7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13B61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713B61&quot;&gt;&lt;m:oMathPara&gt;&lt;m:oMath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3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6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  <w:r w:rsidRPr="00B17AFD">
        <w:rPr>
          <w:rFonts w:ascii="Times New Roman" w:hAnsi="Times New Roman"/>
          <w:sz w:val="28"/>
          <w:szCs w:val="28"/>
        </w:rPr>
        <w:t xml:space="preserve"> &lt;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38" type="#_x0000_t75" style="width:38.2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47F51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247F5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5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6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39" type="#_x0000_t75" style="width:38.25pt;height:54.7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47F51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247F5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5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6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7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  <w:r w:rsidRPr="00B17AFD">
        <w:rPr>
          <w:rFonts w:ascii="Times New Roman" w:hAnsi="Times New Roman"/>
          <w:sz w:val="28"/>
          <w:szCs w:val="28"/>
        </w:rPr>
        <w:t xml:space="preserve">  бо  </w:t>
      </w:r>
      <w:r w:rsidRPr="00B130DC">
        <w:rPr>
          <w:rFonts w:ascii="Times New Roman" w:hAnsi="Times New Roman"/>
          <w:sz w:val="28"/>
          <w:szCs w:val="28"/>
        </w:rPr>
        <w:fldChar w:fldCharType="begin"/>
      </w:r>
      <w:r w:rsidRPr="00B130DC">
        <w:rPr>
          <w:rFonts w:ascii="Times New Roman" w:hAnsi="Times New Roman"/>
          <w:sz w:val="28"/>
          <w:szCs w:val="28"/>
        </w:rPr>
        <w:instrText xml:space="preserve"> QUOTE </w:instrText>
      </w:r>
      <w:r w:rsidRPr="00B130DC">
        <w:pict>
          <v:shape id="_x0000_i1040" type="#_x0000_t75" style="width:92.25pt;height:79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33248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D33248&quot;&gt;&lt;m:oMathPara&gt;&lt;m:oMath&gt;&lt;m:f&gt;&lt;m:fPr&gt;&lt;m:ctrlP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9&lt;/m:t&gt;&lt;/m:r&gt;&lt;/m:num&gt;&lt;m:den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2&lt;/m:t&gt;&lt;/m:r&gt;&lt;/m:den&gt;&lt;/m:f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&amp;lt;&lt;/m:t&gt;&lt;/m:r&gt;&lt;m:f&gt;&lt;m:fPr&gt;&lt;m:ctrlP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0&lt;/m:t&gt;&lt;/m:r&gt;&lt;/m:num&gt;&lt;m:den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instrText xml:space="preserve"> </w:instrText>
      </w:r>
      <w:r w:rsidRPr="00B130DC">
        <w:rPr>
          <w:rFonts w:ascii="Times New Roman" w:hAnsi="Times New Roman"/>
          <w:sz w:val="28"/>
          <w:szCs w:val="28"/>
        </w:rPr>
        <w:fldChar w:fldCharType="separate"/>
      </w:r>
      <w:r w:rsidRPr="00B130DC">
        <w:pict>
          <v:shape id="_x0000_i1041" type="#_x0000_t75" style="width:92.25pt;height:79.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60B6&quot;/&gt;&lt;wsp:rsid wsp:val=&quot;000037D1&quot;/&gt;&lt;wsp:rsid wsp:val=&quot;00010973&quot;/&gt;&lt;wsp:rsid wsp:val=&quot;000113DC&quot;/&gt;&lt;wsp:rsid wsp:val=&quot;000570F9&quot;/&gt;&lt;wsp:rsid wsp:val=&quot;00065DFA&quot;/&gt;&lt;wsp:rsid wsp:val=&quot;00067572&quot;/&gt;&lt;wsp:rsid wsp:val=&quot;00072229&quot;/&gt;&lt;wsp:rsid wsp:val=&quot;00086B13&quot;/&gt;&lt;wsp:rsid wsp:val=&quot;000915FE&quot;/&gt;&lt;wsp:rsid wsp:val=&quot;00096665&quot;/&gt;&lt;wsp:rsid wsp:val=&quot;000A21AF&quot;/&gt;&lt;wsp:rsid wsp:val=&quot;000B7FC5&quot;/&gt;&lt;wsp:rsid wsp:val=&quot;000C0636&quot;/&gt;&lt;wsp:rsid wsp:val=&quot;000E6EC7&quot;/&gt;&lt;wsp:rsid wsp:val=&quot;000F1598&quot;/&gt;&lt;wsp:rsid wsp:val=&quot;000F41FC&quot;/&gt;&lt;wsp:rsid wsp:val=&quot;000F5E66&quot;/&gt;&lt;wsp:rsid wsp:val=&quot;000F7413&quot;/&gt;&lt;wsp:rsid wsp:val=&quot;00107BDB&quot;/&gt;&lt;wsp:rsid wsp:val=&quot;00144C07&quot;/&gt;&lt;wsp:rsid wsp:val=&quot;0014523E&quot;/&gt;&lt;wsp:rsid wsp:val=&quot;00181199&quot;/&gt;&lt;wsp:rsid wsp:val=&quot;0019298E&quot;/&gt;&lt;wsp:rsid wsp:val=&quot;0019550A&quot;/&gt;&lt;wsp:rsid wsp:val=&quot;001B3141&quot;/&gt;&lt;wsp:rsid wsp:val=&quot;001B4B4C&quot;/&gt;&lt;wsp:rsid wsp:val=&quot;001B60B6&quot;/&gt;&lt;wsp:rsid wsp:val=&quot;001D67F2&quot;/&gt;&lt;wsp:rsid wsp:val=&quot;001E4259&quot;/&gt;&lt;wsp:rsid wsp:val=&quot;001E49AC&quot;/&gt;&lt;wsp:rsid wsp:val=&quot;001F02BD&quot;/&gt;&lt;wsp:rsid wsp:val=&quot;0020125B&quot;/&gt;&lt;wsp:rsid wsp:val=&quot;002155F2&quot;/&gt;&lt;wsp:rsid wsp:val=&quot;002204A4&quot;/&gt;&lt;wsp:rsid wsp:val=&quot;002443A7&quot;/&gt;&lt;wsp:rsid wsp:val=&quot;0026315A&quot;/&gt;&lt;wsp:rsid wsp:val=&quot;00267BFF&quot;/&gt;&lt;wsp:rsid wsp:val=&quot;002864DA&quot;/&gt;&lt;wsp:rsid wsp:val=&quot;002B7963&quot;/&gt;&lt;wsp:rsid wsp:val=&quot;002D111E&quot;/&gt;&lt;wsp:rsid wsp:val=&quot;002E3844&quot;/&gt;&lt;wsp:rsid wsp:val=&quot;002E7638&quot;/&gt;&lt;wsp:rsid wsp:val=&quot;002F24B8&quot;/&gt;&lt;wsp:rsid wsp:val=&quot;002F5A64&quot;/&gt;&lt;wsp:rsid wsp:val=&quot;00305715&quot;/&gt;&lt;wsp:rsid wsp:val=&quot;00307A51&quot;/&gt;&lt;wsp:rsid wsp:val=&quot;00307DC2&quot;/&gt;&lt;wsp:rsid wsp:val=&quot;003104BF&quot;/&gt;&lt;wsp:rsid wsp:val=&quot;003130C3&quot;/&gt;&lt;wsp:rsid wsp:val=&quot;00324254&quot;/&gt;&lt;wsp:rsid wsp:val=&quot;00337274&quot;/&gt;&lt;wsp:rsid wsp:val=&quot;0034494B&quot;/&gt;&lt;wsp:rsid wsp:val=&quot;00353C4D&quot;/&gt;&lt;wsp:rsid wsp:val=&quot;0037125F&quot;/&gt;&lt;wsp:rsid wsp:val=&quot;003724B7&quot;/&gt;&lt;wsp:rsid wsp:val=&quot;00382093&quot;/&gt;&lt;wsp:rsid wsp:val=&quot;003B16D9&quot;/&gt;&lt;wsp:rsid wsp:val=&quot;003C6199&quot;/&gt;&lt;wsp:rsid wsp:val=&quot;003C68EE&quot;/&gt;&lt;wsp:rsid wsp:val=&quot;003D2367&quot;/&gt;&lt;wsp:rsid wsp:val=&quot;003F3242&quot;/&gt;&lt;wsp:rsid wsp:val=&quot;003F3793&quot;/&gt;&lt;wsp:rsid wsp:val=&quot;004001F3&quot;/&gt;&lt;wsp:rsid wsp:val=&quot;004152F8&quot;/&gt;&lt;wsp:rsid wsp:val=&quot;00423A9B&quot;/&gt;&lt;wsp:rsid wsp:val=&quot;00430094&quot;/&gt;&lt;wsp:rsid wsp:val=&quot;00431812&quot;/&gt;&lt;wsp:rsid wsp:val=&quot;00435AED&quot;/&gt;&lt;wsp:rsid wsp:val=&quot;00441BCD&quot;/&gt;&lt;wsp:rsid wsp:val=&quot;004435CD&quot;/&gt;&lt;wsp:rsid wsp:val=&quot;00467585&quot;/&gt;&lt;wsp:rsid wsp:val=&quot;00475D81&quot;/&gt;&lt;wsp:rsid wsp:val=&quot;00495A0B&quot;/&gt;&lt;wsp:rsid wsp:val=&quot;00495D3A&quot;/&gt;&lt;wsp:rsid wsp:val=&quot;004A0A22&quot;/&gt;&lt;wsp:rsid wsp:val=&quot;004B7CE1&quot;/&gt;&lt;wsp:rsid wsp:val=&quot;004D3B49&quot;/&gt;&lt;wsp:rsid wsp:val=&quot;0052056A&quot;/&gt;&lt;wsp:rsid wsp:val=&quot;00532162&quot;/&gt;&lt;wsp:rsid wsp:val=&quot;00534318&quot;/&gt;&lt;wsp:rsid wsp:val=&quot;00557D71&quot;/&gt;&lt;wsp:rsid wsp:val=&quot;00562598&quot;/&gt;&lt;wsp:rsid wsp:val=&quot;00562D7C&quot;/&gt;&lt;wsp:rsid wsp:val=&quot;005663A8&quot;/&gt;&lt;wsp:rsid wsp:val=&quot;00581617&quot;/&gt;&lt;wsp:rsid wsp:val=&quot;00581E40&quot;/&gt;&lt;wsp:rsid wsp:val=&quot;00583593&quot;/&gt;&lt;wsp:rsid wsp:val=&quot;00590856&quot;/&gt;&lt;wsp:rsid wsp:val=&quot;00593C71&quot;/&gt;&lt;wsp:rsid wsp:val=&quot;005C5C5D&quot;/&gt;&lt;wsp:rsid wsp:val=&quot;005D1222&quot;/&gt;&lt;wsp:rsid wsp:val=&quot;005F04F9&quot;/&gt;&lt;wsp:rsid wsp:val=&quot;005F1902&quot;/&gt;&lt;wsp:rsid wsp:val=&quot;005F38BF&quot;/&gt;&lt;wsp:rsid wsp:val=&quot;00603FAD&quot;/&gt;&lt;wsp:rsid wsp:val=&quot;006171A0&quot;/&gt;&lt;wsp:rsid wsp:val=&quot;006279EA&quot;/&gt;&lt;wsp:rsid wsp:val=&quot;0064217B&quot;/&gt;&lt;wsp:rsid wsp:val=&quot;00660293&quot;/&gt;&lt;wsp:rsid wsp:val=&quot;00661FC6&quot;/&gt;&lt;wsp:rsid wsp:val=&quot;0067462A&quot;/&gt;&lt;wsp:rsid wsp:val=&quot;00685790&quot;/&gt;&lt;wsp:rsid wsp:val=&quot;006C7594&quot;/&gt;&lt;wsp:rsid wsp:val=&quot;006E64FF&quot;/&gt;&lt;wsp:rsid wsp:val=&quot;006F5DD4&quot;/&gt;&lt;wsp:rsid wsp:val=&quot;007000E5&quot;/&gt;&lt;wsp:rsid wsp:val=&quot;00721A8A&quot;/&gt;&lt;wsp:rsid wsp:val=&quot;00721E0F&quot;/&gt;&lt;wsp:rsid wsp:val=&quot;00736513&quot;/&gt;&lt;wsp:rsid wsp:val=&quot;007400F1&quot;/&gt;&lt;wsp:rsid wsp:val=&quot;0076112B&quot;/&gt;&lt;wsp:rsid wsp:val=&quot;00766FCC&quot;/&gt;&lt;wsp:rsid wsp:val=&quot;00783C99&quot;/&gt;&lt;wsp:rsid wsp:val=&quot;00797406&quot;/&gt;&lt;wsp:rsid wsp:val=&quot;007C19E1&quot;/&gt;&lt;wsp:rsid wsp:val=&quot;007F0322&quot;/&gt;&lt;wsp:rsid wsp:val=&quot;00801B63&quot;/&gt;&lt;wsp:rsid wsp:val=&quot;008229DC&quot;/&gt;&lt;wsp:rsid wsp:val=&quot;00836303&quot;/&gt;&lt;wsp:rsid wsp:val=&quot;00840403&quot;/&gt;&lt;wsp:rsid wsp:val=&quot;00846887&quot;/&gt;&lt;wsp:rsid wsp:val=&quot;00856274&quot;/&gt;&lt;wsp:rsid wsp:val=&quot;0086065A&quot;/&gt;&lt;wsp:rsid wsp:val=&quot;00885BA8&quot;/&gt;&lt;wsp:rsid wsp:val=&quot;0089600E&quot;/&gt;&lt;wsp:rsid wsp:val=&quot;008C0502&quot;/&gt;&lt;wsp:rsid wsp:val=&quot;008F4AC3&quot;/&gt;&lt;wsp:rsid wsp:val=&quot;008F60F5&quot;/&gt;&lt;wsp:rsid wsp:val=&quot;00916199&quot;/&gt;&lt;wsp:rsid wsp:val=&quot;00917533&quot;/&gt;&lt;wsp:rsid wsp:val=&quot;00931770&quot;/&gt;&lt;wsp:rsid wsp:val=&quot;00942948&quot;/&gt;&lt;wsp:rsid wsp:val=&quot;00956B9C&quot;/&gt;&lt;wsp:rsid wsp:val=&quot;00995F2A&quot;/&gt;&lt;wsp:rsid wsp:val=&quot;009A1240&quot;/&gt;&lt;wsp:rsid wsp:val=&quot;009A6CDA&quot;/&gt;&lt;wsp:rsid wsp:val=&quot;009B11C9&quot;/&gt;&lt;wsp:rsid wsp:val=&quot;009B5E4F&quot;/&gt;&lt;wsp:rsid wsp:val=&quot;009B7A90&quot;/&gt;&lt;wsp:rsid wsp:val=&quot;009C1C52&quot;/&gt;&lt;wsp:rsid wsp:val=&quot;009E4E07&quot;/&gt;&lt;wsp:rsid wsp:val=&quot;00A002C9&quot;/&gt;&lt;wsp:rsid wsp:val=&quot;00A16FBC&quot;/&gt;&lt;wsp:rsid wsp:val=&quot;00A30CE1&quot;/&gt;&lt;wsp:rsid wsp:val=&quot;00A3270D&quot;/&gt;&lt;wsp:rsid wsp:val=&quot;00A854A1&quot;/&gt;&lt;wsp:rsid wsp:val=&quot;00AA0802&quot;/&gt;&lt;wsp:rsid wsp:val=&quot;00AA4D2A&quot;/&gt;&lt;wsp:rsid wsp:val=&quot;00AA5C17&quot;/&gt;&lt;wsp:rsid wsp:val=&quot;00AB2EBA&quot;/&gt;&lt;wsp:rsid wsp:val=&quot;00AC08AE&quot;/&gt;&lt;wsp:rsid wsp:val=&quot;00AC213C&quot;/&gt;&lt;wsp:rsid wsp:val=&quot;00B130DC&quot;/&gt;&lt;wsp:rsid wsp:val=&quot;00B149A3&quot;/&gt;&lt;wsp:rsid wsp:val=&quot;00B17AFD&quot;/&gt;&lt;wsp:rsid wsp:val=&quot;00B35E79&quot;/&gt;&lt;wsp:rsid wsp:val=&quot;00B43CF6&quot;/&gt;&lt;wsp:rsid wsp:val=&quot;00B54478&quot;/&gt;&lt;wsp:rsid wsp:val=&quot;00B61C78&quot;/&gt;&lt;wsp:rsid wsp:val=&quot;00B6427E&quot;/&gt;&lt;wsp:rsid wsp:val=&quot;00B96B6B&quot;/&gt;&lt;wsp:rsid wsp:val=&quot;00BE0FC7&quot;/&gt;&lt;wsp:rsid wsp:val=&quot;00BE6D12&quot;/&gt;&lt;wsp:rsid wsp:val=&quot;00BF2133&quot;/&gt;&lt;wsp:rsid wsp:val=&quot;00BF6A08&quot;/&gt;&lt;wsp:rsid wsp:val=&quot;00C13C93&quot;/&gt;&lt;wsp:rsid wsp:val=&quot;00C21524&quot;/&gt;&lt;wsp:rsid wsp:val=&quot;00C63571&quot;/&gt;&lt;wsp:rsid wsp:val=&quot;00C67A6B&quot;/&gt;&lt;wsp:rsid wsp:val=&quot;00C8362E&quot;/&gt;&lt;wsp:rsid wsp:val=&quot;00C92464&quot;/&gt;&lt;wsp:rsid wsp:val=&quot;00C930D8&quot;/&gt;&lt;wsp:rsid wsp:val=&quot;00CA290A&quot;/&gt;&lt;wsp:rsid wsp:val=&quot;00CC251E&quot;/&gt;&lt;wsp:rsid wsp:val=&quot;00CD547B&quot;/&gt;&lt;wsp:rsid wsp:val=&quot;00CD5F75&quot;/&gt;&lt;wsp:rsid wsp:val=&quot;00CD7848&quot;/&gt;&lt;wsp:rsid wsp:val=&quot;00CE30D6&quot;/&gt;&lt;wsp:rsid wsp:val=&quot;00D33248&quot;/&gt;&lt;wsp:rsid wsp:val=&quot;00D469B2&quot;/&gt;&lt;wsp:rsid wsp:val=&quot;00D64A89&quot;/&gt;&lt;wsp:rsid wsp:val=&quot;00D6789D&quot;/&gt;&lt;wsp:rsid wsp:val=&quot;00D7347D&quot;/&gt;&lt;wsp:rsid wsp:val=&quot;00D8455C&quot;/&gt;&lt;wsp:rsid wsp:val=&quot;00D84654&quot;/&gt;&lt;wsp:rsid wsp:val=&quot;00D902E6&quot;/&gt;&lt;wsp:rsid wsp:val=&quot;00D94464&quot;/&gt;&lt;wsp:rsid wsp:val=&quot;00DB670B&quot;/&gt;&lt;wsp:rsid wsp:val=&quot;00DD3C20&quot;/&gt;&lt;wsp:rsid wsp:val=&quot;00DE1C12&quot;/&gt;&lt;wsp:rsid wsp:val=&quot;00DE3FF3&quot;/&gt;&lt;wsp:rsid wsp:val=&quot;00DF624A&quot;/&gt;&lt;wsp:rsid wsp:val=&quot;00E02AEF&quot;/&gt;&lt;wsp:rsid wsp:val=&quot;00E11AFF&quot;/&gt;&lt;wsp:rsid wsp:val=&quot;00E178C8&quot;/&gt;&lt;wsp:rsid wsp:val=&quot;00E31241&quot;/&gt;&lt;wsp:rsid wsp:val=&quot;00E3491E&quot;/&gt;&lt;wsp:rsid wsp:val=&quot;00E42AFF&quot;/&gt;&lt;wsp:rsid wsp:val=&quot;00E443CC&quot;/&gt;&lt;wsp:rsid wsp:val=&quot;00E4663E&quot;/&gt;&lt;wsp:rsid wsp:val=&quot;00E5255B&quot;/&gt;&lt;wsp:rsid wsp:val=&quot;00E62888&quot;/&gt;&lt;wsp:rsid wsp:val=&quot;00E66A40&quot;/&gt;&lt;wsp:rsid wsp:val=&quot;00E820AA&quot;/&gt;&lt;wsp:rsid wsp:val=&quot;00EA4CA4&quot;/&gt;&lt;wsp:rsid wsp:val=&quot;00EB75E3&quot;/&gt;&lt;wsp:rsid wsp:val=&quot;00EC2616&quot;/&gt;&lt;wsp:rsid wsp:val=&quot;00F24F16&quot;/&gt;&lt;wsp:rsid wsp:val=&quot;00F274C5&quot;/&gt;&lt;wsp:rsid wsp:val=&quot;00F30C2B&quot;/&gt;&lt;wsp:rsid wsp:val=&quot;00F31C7A&quot;/&gt;&lt;wsp:rsid wsp:val=&quot;00F35CFD&quot;/&gt;&lt;wsp:rsid wsp:val=&quot;00F6468C&quot;/&gt;&lt;wsp:rsid wsp:val=&quot;00F77DB0&quot;/&gt;&lt;wsp:rsid wsp:val=&quot;00F85F46&quot;/&gt;&lt;wsp:rsid wsp:val=&quot;00F85F6A&quot;/&gt;&lt;wsp:rsid wsp:val=&quot;00F97E64&quot;/&gt;&lt;wsp:rsid wsp:val=&quot;00FB204C&quot;/&gt;&lt;wsp:rsid wsp:val=&quot;00FB6CDB&quot;/&gt;&lt;wsp:rsid wsp:val=&quot;00FC5B64&quot;/&gt;&lt;wsp:rsid wsp:val=&quot;00FD13FD&quot;/&gt;&lt;wsp:rsid wsp:val=&quot;00FE3CF4&quot;/&gt;&lt;wsp:rsid wsp:val=&quot;00FF72D8&quot;/&gt;&lt;/wsp:rsids&gt;&lt;/w:docPr&gt;&lt;w:body&gt;&lt;w:p wsp:rsidR=&quot;00000000&quot; wsp:rsidRDefault=&quot;00D33248&quot;&gt;&lt;m:oMathPara&gt;&lt;m:oMath&gt;&lt;m:f&gt;&lt;m:fPr&gt;&lt;m:ctrlP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9&lt;/m:t&gt;&lt;/m:r&gt;&lt;/m:num&gt;&lt;m:den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2&lt;/m:t&gt;&lt;/m:r&gt;&lt;/m:den&gt;&lt;/m:f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&amp;lt;&lt;/m:t&gt;&lt;/m:r&gt;&lt;m:f&gt;&lt;m:fPr&gt;&lt;m:ctrlP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/m:ctrlPr&gt;&lt;/m:fPr&gt;&lt;m:num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0&lt;/m:t&gt;&lt;/m:r&gt;&lt;/m:num&gt;&lt;m:den&gt;&lt;m:r&gt;&lt;w:rPr&gt;&lt;w:rFonts w:ascii=&quot;Cambria Math&quot; w:fareast=&quot;Times New Roman&quot; w:h-ansi=&quot;Cambria Math&quot;/&gt;&lt;wx:font wx:val=&quot;Cambria Math&quot;/&gt;&lt;w:i/&gt;&lt;w:sz w:val=&quot;28&quot;/&gt;&lt;w:sz-cs w:val=&quot;28&quot;/&gt;&lt;/w:rPr&gt;&lt;m:t&gt;1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B130DC">
        <w:rPr>
          <w:rFonts w:ascii="Times New Roman" w:hAnsi="Times New Roman"/>
          <w:sz w:val="28"/>
          <w:szCs w:val="28"/>
        </w:rPr>
        <w:fldChar w:fldCharType="end"/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B17AFD">
        <w:rPr>
          <w:rFonts w:ascii="Times New Roman" w:hAnsi="Times New Roman"/>
          <w:b/>
          <w:sz w:val="28"/>
          <w:szCs w:val="28"/>
        </w:rPr>
        <w:t>ІІ етап слідства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Щоб краще розібратись у порівнянні від’ємних чисел, виникає необхідність побільше знати про них, включаючи моменти їх  минулого життя (учні дають історичну довідку про від’ємні числа.</w:t>
      </w:r>
    </w:p>
    <w:p w:rsidR="00BE57C8" w:rsidRPr="005D0A9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B17AFD">
        <w:rPr>
          <w:rFonts w:ascii="Times New Roman" w:hAnsi="Times New Roman"/>
          <w:sz w:val="28"/>
          <w:szCs w:val="28"/>
        </w:rPr>
        <w:t xml:space="preserve">  </w:t>
      </w:r>
      <w:r w:rsidRPr="009C1C52">
        <w:rPr>
          <w:rFonts w:ascii="Times New Roman" w:hAnsi="Times New Roman"/>
          <w:sz w:val="40"/>
          <w:szCs w:val="40"/>
          <w:lang w:val="ru-RU"/>
        </w:rPr>
        <w:t>{</w:t>
      </w:r>
      <w:r w:rsidRPr="00B17AFD">
        <w:rPr>
          <w:rFonts w:ascii="Times New Roman" w:hAnsi="Times New Roman"/>
          <w:sz w:val="28"/>
          <w:szCs w:val="28"/>
        </w:rPr>
        <w:t>З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>розвитком алгебри, при розв’язування  рівнянь з одним невідомим, виникла необхідність у від</w:t>
      </w:r>
      <w:r w:rsidRPr="00B17AFD">
        <w:rPr>
          <w:rFonts w:ascii="Times New Roman" w:hAnsi="Times New Roman"/>
          <w:sz w:val="28"/>
          <w:szCs w:val="28"/>
          <w:lang w:val="ru-RU"/>
        </w:rPr>
        <w:t>’ємних числах. Ще до нашої ери їх вживали китайські математики.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  <w:lang w:val="ru-RU"/>
        </w:rPr>
        <w:t xml:space="preserve">  Широко використовували від’</w:t>
      </w:r>
      <w:r w:rsidRPr="00B17AFD">
        <w:rPr>
          <w:rFonts w:ascii="Times New Roman" w:hAnsi="Times New Roman"/>
          <w:sz w:val="28"/>
          <w:szCs w:val="28"/>
        </w:rPr>
        <w:t>ємні числа і індійські математики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17AFD">
        <w:rPr>
          <w:rFonts w:ascii="Times New Roman" w:hAnsi="Times New Roman"/>
          <w:sz w:val="28"/>
          <w:szCs w:val="28"/>
          <w:lang w:val="en-US"/>
        </w:rPr>
        <w:t>VII</w:t>
      </w:r>
      <w:r w:rsidRPr="00B17AFD">
        <w:rPr>
          <w:rFonts w:ascii="Times New Roman" w:hAnsi="Times New Roman"/>
          <w:sz w:val="28"/>
          <w:szCs w:val="28"/>
        </w:rPr>
        <w:t xml:space="preserve"> ст.</w:t>
      </w:r>
      <w:r w:rsidRPr="009C1C52">
        <w:rPr>
          <w:rFonts w:ascii="Times New Roman" w:hAnsi="Times New Roman"/>
          <w:b/>
          <w:sz w:val="40"/>
          <w:szCs w:val="40"/>
          <w:lang w:val="ru-RU"/>
        </w:rPr>
        <w:t xml:space="preserve"> }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Деякі наші знавці так захопилися від</w:t>
      </w:r>
      <w:r w:rsidRPr="00B17AFD">
        <w:rPr>
          <w:rFonts w:ascii="Times New Roman" w:hAnsi="Times New Roman"/>
          <w:sz w:val="28"/>
          <w:szCs w:val="28"/>
          <w:lang w:val="ru-RU"/>
        </w:rPr>
        <w:t>’ємними числами, що  стали писати про них твори, казки. ( Діти читають казки про від’</w:t>
      </w:r>
      <w:r w:rsidRPr="00B17AFD">
        <w:rPr>
          <w:rFonts w:ascii="Times New Roman" w:hAnsi="Times New Roman"/>
          <w:sz w:val="28"/>
          <w:szCs w:val="28"/>
        </w:rPr>
        <w:t>ємні числа, написані раніше)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b/>
          <w:sz w:val="28"/>
          <w:szCs w:val="28"/>
        </w:rPr>
        <w:t xml:space="preserve">  ІІІ етап слідства.</w:t>
      </w:r>
      <w:r w:rsidRPr="00B17AFD">
        <w:rPr>
          <w:rFonts w:ascii="Times New Roman" w:hAnsi="Times New Roman"/>
          <w:sz w:val="28"/>
          <w:szCs w:val="28"/>
        </w:rPr>
        <w:t xml:space="preserve"> Спробуємо узагальнити, тобто підвести під загальну статтю  порівняння всіх додатніх чисел.Для цього уявимо горизонтальну числову пряму.</w:t>
      </w:r>
    </w:p>
    <w:p w:rsidR="00BE57C8" w:rsidRPr="00B17AFD" w:rsidRDefault="00BE57C8" w:rsidP="005D0A98">
      <w:pPr>
        <w:tabs>
          <w:tab w:val="left" w:pos="1320"/>
          <w:tab w:val="left" w:pos="154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 зі стрілкою 2" o:spid="_x0000_s1026" type="#_x0000_t32" style="position:absolute;left:0;text-align:left;margin-left:40.9pt;margin-top:20.15pt;width:229pt;height:0;z-index:251637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">
            <v:stroke endarrow="open"/>
          </v:shape>
        </w:pict>
      </w:r>
      <w:r>
        <w:rPr>
          <w:noProof/>
          <w:lang w:val="ru-RU" w:eastAsia="ru-RU"/>
        </w:rPr>
        <w:pict>
          <v:line id="Пряма сполучна лінія 4" o:spid="_x0000_s1027" style="position:absolute;left:0;text-align:left;z-index:251638272;visibility:visible" from="65.15pt,20.4pt" to="65.15pt,3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"/>
        </w:pict>
      </w:r>
      <w:r>
        <w:rPr>
          <w:noProof/>
          <w:lang w:val="ru-RU" w:eastAsia="ru-RU"/>
        </w:rPr>
        <w:pict>
          <v:line id="Пряма сполучна лінія 7" o:spid="_x0000_s1028" style="position:absolute;left:0;text-align:left;z-index:251639296;visibility:visible" from="163.15pt,20.4pt" to="163.15pt,3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"/>
        </w:pict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B17AFD">
        <w:rPr>
          <w:rFonts w:ascii="Times New Roman" w:hAnsi="Times New Roman"/>
          <w:sz w:val="28"/>
          <w:szCs w:val="28"/>
        </w:rPr>
        <w:t xml:space="preserve"> А                       В</w:t>
      </w:r>
      <w:r w:rsidRPr="00B17AFD">
        <w:rPr>
          <w:rFonts w:ascii="Times New Roman" w:hAnsi="Times New Roman"/>
          <w:sz w:val="28"/>
          <w:szCs w:val="28"/>
        </w:rPr>
        <w:tab/>
      </w:r>
    </w:p>
    <w:p w:rsidR="00BE57C8" w:rsidRPr="00D469B2" w:rsidRDefault="00BE57C8" w:rsidP="005D0A98">
      <w:pPr>
        <w:pStyle w:val="ListParagraph"/>
        <w:tabs>
          <w:tab w:val="left" w:pos="1320"/>
        </w:tabs>
        <w:spacing w:after="0" w:line="360" w:lineRule="auto"/>
        <w:ind w:left="1276"/>
        <w:jc w:val="both"/>
        <w:rPr>
          <w:rFonts w:ascii="Times New Roman" w:hAnsi="Times New Roman"/>
          <w:sz w:val="28"/>
          <w:szCs w:val="28"/>
          <w:lang w:val="ru-RU"/>
        </w:rPr>
      </w:pPr>
      <w:r w:rsidRPr="00D469B2">
        <w:rPr>
          <w:rFonts w:ascii="Times New Roman" w:hAnsi="Times New Roman"/>
          <w:sz w:val="28"/>
          <w:szCs w:val="28"/>
          <w:lang w:val="ru-RU"/>
        </w:rPr>
        <w:t>1                         3</w:t>
      </w:r>
    </w:p>
    <w:p w:rsidR="00BE57C8" w:rsidRPr="00B17AFD" w:rsidRDefault="00BE57C8" w:rsidP="005D0A98">
      <w:pPr>
        <w:pStyle w:val="ListParagraph"/>
        <w:tabs>
          <w:tab w:val="left" w:pos="1320"/>
          <w:tab w:val="left" w:pos="3240"/>
        </w:tabs>
        <w:spacing w:after="0" w:line="360" w:lineRule="auto"/>
        <w:ind w:left="3240"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tabs>
          <w:tab w:val="left" w:pos="567"/>
          <w:tab w:val="left" w:pos="132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Як на ній розміщені точки А і В?</w:t>
      </w:r>
    </w:p>
    <w:p w:rsidR="00BE57C8" w:rsidRPr="00B17AFD" w:rsidRDefault="00BE57C8" w:rsidP="005D0A98">
      <w:pPr>
        <w:tabs>
          <w:tab w:val="left" w:pos="567"/>
          <w:tab w:val="left" w:pos="132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Чим лівіше точка, тим число менше.</w:t>
      </w:r>
    </w:p>
    <w:p w:rsidR="00BE57C8" w:rsidRPr="00B17AFD" w:rsidRDefault="00BE57C8" w:rsidP="005D0A98">
      <w:pPr>
        <w:tabs>
          <w:tab w:val="left" w:pos="567"/>
          <w:tab w:val="left" w:pos="132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A1240">
        <w:rPr>
          <w:rFonts w:ascii="Times New Roman" w:hAnsi="Times New Roman"/>
          <w:b/>
          <w:sz w:val="28"/>
          <w:szCs w:val="28"/>
        </w:rPr>
        <w:t>Стаття 6.</w:t>
      </w:r>
      <w:r w:rsidRPr="00B17AFD">
        <w:rPr>
          <w:rFonts w:ascii="Times New Roman" w:hAnsi="Times New Roman"/>
          <w:sz w:val="28"/>
          <w:szCs w:val="28"/>
        </w:rPr>
        <w:t xml:space="preserve"> </w:t>
      </w:r>
      <w:r w:rsidRPr="00B17AFD">
        <w:rPr>
          <w:rFonts w:ascii="Times New Roman" w:hAnsi="Times New Roman"/>
          <w:sz w:val="28"/>
          <w:szCs w:val="28"/>
          <w:lang w:val="en-US"/>
        </w:rPr>
        <w:t>a</w:t>
      </w:r>
      <w:r w:rsidRPr="00B17AFD">
        <w:rPr>
          <w:rFonts w:ascii="Times New Roman" w:hAnsi="Times New Roman"/>
          <w:sz w:val="28"/>
          <w:szCs w:val="28"/>
        </w:rPr>
        <w:t>&lt;</w:t>
      </w:r>
      <w:r w:rsidRPr="00B17AFD">
        <w:rPr>
          <w:rFonts w:ascii="Times New Roman" w:hAnsi="Times New Roman"/>
          <w:sz w:val="28"/>
          <w:szCs w:val="28"/>
          <w:lang w:val="en-US"/>
        </w:rPr>
        <w:t>b</w:t>
      </w:r>
      <w:r w:rsidRPr="00B17AFD">
        <w:rPr>
          <w:rFonts w:ascii="Times New Roman" w:hAnsi="Times New Roman"/>
          <w:sz w:val="28"/>
          <w:szCs w:val="28"/>
        </w:rPr>
        <w:t>, якщо А(а) лівіше В(</w:t>
      </w:r>
      <w:r w:rsidRPr="00B17AFD">
        <w:rPr>
          <w:rFonts w:ascii="Times New Roman" w:hAnsi="Times New Roman"/>
          <w:sz w:val="28"/>
          <w:szCs w:val="28"/>
          <w:lang w:val="en-US"/>
        </w:rPr>
        <w:t>b</w:t>
      </w:r>
      <w:r w:rsidRPr="00B17AFD">
        <w:rPr>
          <w:rFonts w:ascii="Times New Roman" w:hAnsi="Times New Roman"/>
          <w:sz w:val="28"/>
          <w:szCs w:val="28"/>
        </w:rPr>
        <w:t>) для горизонталі</w:t>
      </w:r>
    </w:p>
    <w:p w:rsidR="00BE57C8" w:rsidRPr="00B17AFD" w:rsidRDefault="00BE57C8" w:rsidP="005D0A98">
      <w:pPr>
        <w:tabs>
          <w:tab w:val="left" w:pos="262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ab/>
      </w:r>
      <w:r w:rsidRPr="009A1240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Pr="00B17AFD">
        <w:rPr>
          <w:rFonts w:ascii="Times New Roman" w:hAnsi="Times New Roman"/>
          <w:sz w:val="28"/>
          <w:szCs w:val="28"/>
        </w:rPr>
        <w:t>А(а) нижче В(</w:t>
      </w:r>
      <w:r w:rsidRPr="00B17AFD">
        <w:rPr>
          <w:rFonts w:ascii="Times New Roman" w:hAnsi="Times New Roman"/>
          <w:sz w:val="28"/>
          <w:szCs w:val="28"/>
          <w:lang w:val="en-US"/>
        </w:rPr>
        <w:t>b</w:t>
      </w:r>
      <w:r w:rsidRPr="00B17AFD">
        <w:rPr>
          <w:rFonts w:ascii="Times New Roman" w:hAnsi="Times New Roman"/>
          <w:sz w:val="28"/>
          <w:szCs w:val="28"/>
        </w:rPr>
        <w:t>) для вертикалі.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B17AFD">
        <w:rPr>
          <w:rFonts w:ascii="Times New Roman" w:hAnsi="Times New Roman"/>
          <w:sz w:val="28"/>
          <w:szCs w:val="28"/>
        </w:rPr>
        <w:t>Яка буде версія порівняння додатніх і ві</w:t>
      </w:r>
      <w:r w:rsidRPr="00B17AFD">
        <w:rPr>
          <w:rFonts w:ascii="Times New Roman" w:hAnsi="Times New Roman"/>
          <w:sz w:val="28"/>
          <w:szCs w:val="28"/>
          <w:lang w:val="ru-RU"/>
        </w:rPr>
        <w:t>д‘ємних  чисел з нулем?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9A1240">
        <w:rPr>
          <w:rFonts w:ascii="Times New Roman" w:hAnsi="Times New Roman"/>
          <w:b/>
          <w:sz w:val="28"/>
          <w:szCs w:val="28"/>
          <w:lang w:val="ru-RU"/>
        </w:rPr>
        <w:t xml:space="preserve">  Стаття 7.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 Будь-яке  додатнє число більше нуля</w:t>
      </w:r>
    </w:p>
    <w:p w:rsidR="00BE57C8" w:rsidRPr="00B17AFD" w:rsidRDefault="00BE57C8" w:rsidP="005D0A98">
      <w:pPr>
        <w:tabs>
          <w:tab w:val="left" w:pos="274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FB204C">
        <w:rPr>
          <w:rFonts w:ascii="Times New Roman" w:hAnsi="Times New Roman"/>
          <w:sz w:val="28"/>
          <w:szCs w:val="28"/>
          <w:lang w:val="ru-RU"/>
        </w:rPr>
        <w:t xml:space="preserve">                                    </w:t>
      </w:r>
      <w:r w:rsidRPr="00B17AFD">
        <w:rPr>
          <w:rFonts w:ascii="Times New Roman" w:hAnsi="Times New Roman"/>
          <w:sz w:val="28"/>
          <w:szCs w:val="28"/>
          <w:lang w:val="ru-RU"/>
        </w:rPr>
        <w:t>від’</w:t>
      </w:r>
      <w:r w:rsidRPr="00B17AFD">
        <w:rPr>
          <w:rFonts w:ascii="Times New Roman" w:hAnsi="Times New Roman"/>
          <w:sz w:val="28"/>
          <w:szCs w:val="28"/>
        </w:rPr>
        <w:t>ємне число менше нуля.</w:t>
      </w:r>
    </w:p>
    <w:p w:rsidR="00BE57C8" w:rsidRPr="00B17AFD" w:rsidRDefault="00BE57C8" w:rsidP="005D0A98">
      <w:pPr>
        <w:tabs>
          <w:tab w:val="left" w:pos="274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Що ви думаєте з приводу порівняння додатніх і від’ємних чисел?</w:t>
      </w:r>
    </w:p>
    <w:p w:rsidR="00BE57C8" w:rsidRPr="00B17AFD" w:rsidRDefault="00BE57C8" w:rsidP="005D0A98">
      <w:pPr>
        <w:tabs>
          <w:tab w:val="left" w:pos="274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9A1240">
        <w:rPr>
          <w:rFonts w:ascii="Times New Roman" w:hAnsi="Times New Roman"/>
          <w:b/>
          <w:sz w:val="28"/>
          <w:szCs w:val="28"/>
        </w:rPr>
        <w:t xml:space="preserve">  Стаття 8.</w:t>
      </w:r>
      <w:r w:rsidRPr="00B17AFD">
        <w:rPr>
          <w:rFonts w:ascii="Times New Roman" w:hAnsi="Times New Roman"/>
          <w:sz w:val="28"/>
          <w:szCs w:val="28"/>
        </w:rPr>
        <w:t xml:space="preserve"> Будь-яке додатнє число більше від</w:t>
      </w:r>
      <w:r w:rsidRPr="00B17AFD">
        <w:rPr>
          <w:rFonts w:ascii="Times New Roman" w:hAnsi="Times New Roman"/>
          <w:sz w:val="28"/>
          <w:szCs w:val="28"/>
          <w:lang w:val="ru-RU"/>
        </w:rPr>
        <w:t>’ємного</w:t>
      </w:r>
    </w:p>
    <w:p w:rsidR="00BE57C8" w:rsidRPr="00B17AFD" w:rsidRDefault="00BE57C8" w:rsidP="005D0A98">
      <w:pPr>
        <w:tabs>
          <w:tab w:val="left" w:pos="274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  <w:lang w:val="ru-RU"/>
        </w:rPr>
        <w:tab/>
      </w:r>
      <w:r w:rsidRPr="009A1240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B17AFD">
        <w:rPr>
          <w:rFonts w:ascii="Times New Roman" w:hAnsi="Times New Roman"/>
          <w:sz w:val="28"/>
          <w:szCs w:val="28"/>
          <w:lang w:val="ru-RU"/>
        </w:rPr>
        <w:t>від’</w:t>
      </w:r>
      <w:r w:rsidRPr="00B17AFD">
        <w:rPr>
          <w:rFonts w:ascii="Times New Roman" w:hAnsi="Times New Roman"/>
          <w:sz w:val="28"/>
          <w:szCs w:val="28"/>
        </w:rPr>
        <w:t>ємне число менше додатного.</w:t>
      </w:r>
    </w:p>
    <w:p w:rsidR="00BE57C8" w:rsidRPr="00B17AFD" w:rsidRDefault="00BE57C8" w:rsidP="005D0A98">
      <w:pPr>
        <w:tabs>
          <w:tab w:val="left" w:pos="2740"/>
        </w:tabs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Щоб навчитись порівнювати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>
        <w:rPr>
          <w:rFonts w:ascii="Times New Roman" w:hAnsi="Times New Roman"/>
          <w:sz w:val="28"/>
          <w:szCs w:val="28"/>
        </w:rPr>
        <w:t>ємн</w:t>
      </w:r>
      <w:r w:rsidRPr="00B17AFD">
        <w:rPr>
          <w:rFonts w:ascii="Times New Roman" w:hAnsi="Times New Roman"/>
          <w:sz w:val="28"/>
          <w:szCs w:val="28"/>
        </w:rPr>
        <w:t>і числа не користуючись числовою прямою</w:t>
      </w:r>
      <w:r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</w:rPr>
        <w:t>давайте поміркуємо</w:t>
      </w:r>
      <w:r w:rsidRPr="00B17AF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.</w:t>
      </w:r>
      <w:r>
        <w:rPr>
          <w:rFonts w:ascii="Times New Roman" w:hAnsi="Times New Roman"/>
          <w:sz w:val="28"/>
          <w:szCs w:val="28"/>
        </w:rPr>
        <w:t>К</w:t>
      </w:r>
      <w:r w:rsidRPr="00B17AFD">
        <w:rPr>
          <w:rFonts w:ascii="Times New Roman" w:hAnsi="Times New Roman"/>
          <w:sz w:val="28"/>
          <w:szCs w:val="28"/>
        </w:rPr>
        <w:t xml:space="preserve">оли </w:t>
      </w:r>
      <w:r>
        <w:rPr>
          <w:rFonts w:ascii="Times New Roman" w:hAnsi="Times New Roman"/>
          <w:sz w:val="28"/>
          <w:szCs w:val="28"/>
        </w:rPr>
        <w:t xml:space="preserve">тепліше при -20  </w:t>
      </w:r>
      <w:r>
        <w:rPr>
          <w:rFonts w:ascii="Tahoma" w:hAnsi="Tahoma" w:cs="Tahoma"/>
          <w:sz w:val="28"/>
          <w:szCs w:val="28"/>
        </w:rPr>
        <w:t>̊</w:t>
      </w:r>
      <w:r>
        <w:rPr>
          <w:rFonts w:ascii="Times New Roman" w:hAnsi="Times New Roman"/>
          <w:sz w:val="28"/>
          <w:szCs w:val="28"/>
        </w:rPr>
        <w:t xml:space="preserve"> чи при -5 </w:t>
      </w:r>
      <w:r>
        <w:rPr>
          <w:rFonts w:ascii="Tahoma" w:hAnsi="Tahoma" w:cs="Tahoma"/>
          <w:sz w:val="28"/>
          <w:szCs w:val="28"/>
        </w:rPr>
        <w:t>̊</w:t>
      </w:r>
      <w:r>
        <w:rPr>
          <w:rFonts w:ascii="Times New Roman" w:hAnsi="Times New Roman"/>
          <w:sz w:val="28"/>
          <w:szCs w:val="28"/>
          <w:lang w:val="ru-RU"/>
        </w:rPr>
        <w:t xml:space="preserve"> ?</w:t>
      </w:r>
      <w:r w:rsidRPr="00B17AFD">
        <w:rPr>
          <w:rFonts w:ascii="Times New Roman" w:hAnsi="Times New Roman"/>
          <w:sz w:val="28"/>
          <w:szCs w:val="28"/>
        </w:rPr>
        <w:t xml:space="preserve"> Забудемо про температуру ( тепліше, вище, більше) -5  </w:t>
      </w:r>
      <w:r w:rsidRPr="00B17AFD">
        <w:rPr>
          <w:rFonts w:ascii="Tahoma" w:hAnsi="Tahoma" w:cs="Tahoma"/>
          <w:sz w:val="28"/>
          <w:szCs w:val="28"/>
        </w:rPr>
        <w:t>̊</w:t>
      </w:r>
      <w:r w:rsidRPr="00B17AFD">
        <w:rPr>
          <w:rFonts w:ascii="Times New Roman" w:hAnsi="Times New Roman"/>
          <w:sz w:val="28"/>
          <w:szCs w:val="28"/>
        </w:rPr>
        <w:t xml:space="preserve">&gt; -20  </w:t>
      </w:r>
      <w:r w:rsidRPr="00B17AFD">
        <w:rPr>
          <w:rFonts w:ascii="Tahoma" w:hAnsi="Tahoma" w:cs="Tahoma"/>
          <w:sz w:val="28"/>
          <w:szCs w:val="28"/>
        </w:rPr>
        <w:t>̊</w:t>
      </w:r>
      <w:r w:rsidRPr="00B17AFD">
        <w:rPr>
          <w:rFonts w:ascii="Times New Roman" w:hAnsi="Times New Roman"/>
          <w:sz w:val="28"/>
          <w:szCs w:val="28"/>
        </w:rPr>
        <w:t>. Повернемось до числової прямої.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-5 зображено точкою, яка ближче до нуля, ніж точкою з координатою -20. А як називається ця відстань? (Модуль числа)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 Висновок │-5│&lt;│-20│, -5&gt;-20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A1240">
        <w:rPr>
          <w:rFonts w:ascii="Times New Roman" w:hAnsi="Times New Roman"/>
          <w:b/>
          <w:sz w:val="28"/>
          <w:szCs w:val="28"/>
        </w:rPr>
        <w:t xml:space="preserve">Стаття 9. </w:t>
      </w:r>
      <w:r w:rsidRPr="00B17AFD">
        <w:rPr>
          <w:rFonts w:ascii="Times New Roman" w:hAnsi="Times New Roman"/>
          <w:sz w:val="28"/>
          <w:szCs w:val="28"/>
        </w:rPr>
        <w:t>З двох від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ємних чисел більше те, модуль якого менший.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Запам</w:t>
      </w:r>
      <w:r w:rsidRPr="00B17AFD">
        <w:rPr>
          <w:rFonts w:ascii="Times New Roman" w:hAnsi="Times New Roman"/>
          <w:sz w:val="28"/>
          <w:szCs w:val="28"/>
          <w:lang w:val="ru-RU"/>
        </w:rPr>
        <w:t>’</w:t>
      </w:r>
      <w:r w:rsidRPr="00B17AFD">
        <w:rPr>
          <w:rFonts w:ascii="Times New Roman" w:hAnsi="Times New Roman"/>
          <w:sz w:val="28"/>
          <w:szCs w:val="28"/>
        </w:rPr>
        <w:t>ятавши це правило, можна і не уявляти координатну пряму.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Порівняємо свої висновки із висновками в підручнику. (Вивчають по підручнику)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B17AFD">
        <w:rPr>
          <w:rFonts w:ascii="Times New Roman" w:hAnsi="Times New Roman"/>
          <w:sz w:val="28"/>
          <w:szCs w:val="28"/>
        </w:rPr>
        <w:t>Впевнитись у правильності підсумків слідства допоможуть вправи з підручника (роз</w:t>
      </w:r>
      <w:r w:rsidRPr="00B17AFD">
        <w:rPr>
          <w:rFonts w:ascii="Times New Roman" w:hAnsi="Times New Roman"/>
          <w:sz w:val="28"/>
          <w:szCs w:val="28"/>
          <w:lang w:val="ru-RU"/>
        </w:rPr>
        <w:t>’язування вправ з підручника)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B17AFD">
        <w:rPr>
          <w:rFonts w:ascii="Times New Roman" w:hAnsi="Times New Roman"/>
          <w:sz w:val="28"/>
          <w:szCs w:val="28"/>
          <w:lang w:val="ru-RU"/>
        </w:rPr>
        <w:t xml:space="preserve">   Оголошується </w:t>
      </w:r>
      <w:r w:rsidRPr="009A1240">
        <w:rPr>
          <w:rFonts w:ascii="Times New Roman" w:hAnsi="Times New Roman"/>
          <w:b/>
          <w:sz w:val="28"/>
          <w:szCs w:val="28"/>
          <w:lang w:val="ru-RU"/>
        </w:rPr>
        <w:t>перерва на обід</w:t>
      </w:r>
      <w:r>
        <w:rPr>
          <w:rFonts w:ascii="Times New Roman" w:hAnsi="Times New Roman"/>
          <w:sz w:val="28"/>
          <w:szCs w:val="28"/>
          <w:lang w:val="ru-RU"/>
        </w:rPr>
        <w:t>. Логічні вправи: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36"/>
          <w:szCs w:val="36"/>
          <w:lang w:val="ru-RU"/>
        </w:rPr>
      </w:pPr>
      <w:r w:rsidRPr="00B17AFD">
        <w:rPr>
          <w:rFonts w:ascii="Times New Roman" w:hAnsi="Times New Roman"/>
          <w:sz w:val="36"/>
          <w:szCs w:val="36"/>
          <w:lang w:val="ru-RU"/>
        </w:rPr>
        <w:t>1)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oval id="Овал 8" o:spid="_x0000_s1029" style="position:absolute;left:0;text-align:left;margin-left:243.8pt;margin-top:17.45pt;width:3.8pt;height:3.55pt;flip:y;z-index:2516464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" fillcolor="black" strokeweight="2pt"/>
        </w:pict>
      </w:r>
      <w:r>
        <w:rPr>
          <w:noProof/>
          <w:lang w:val="ru-RU" w:eastAsia="ru-RU"/>
        </w:rPr>
        <w:pict>
          <v:shape id="Пряма зі стрілкою 30" o:spid="_x0000_s1030" type="#_x0000_t32" style="position:absolute;left:0;text-align:left;margin-left:27.4pt;margin-top:21.4pt;width:88.5pt;height:.75pt;flip:y;z-index:251640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">
            <v:stroke endarrow="open"/>
          </v:shape>
        </w:pict>
      </w:r>
      <w:r>
        <w:rPr>
          <w:noProof/>
          <w:lang w:val="ru-RU" w:eastAsia="ru-RU"/>
        </w:rPr>
        <w:pict>
          <v:oval id="Овал 9" o:spid="_x0000_s1031" style="position:absolute;left:0;text-align:left;margin-left:195.55pt;margin-top:18.3pt;width:3.6pt;height:4.05pt;flip:y;z-index:25164748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" fillcolor="black" strokeweight="2pt"/>
        </w:pict>
      </w:r>
      <w:r>
        <w:rPr>
          <w:noProof/>
          <w:lang w:val="ru-RU" w:eastAsia="ru-RU"/>
        </w:rPr>
        <w:pict>
          <v:oval id="Овал 33" o:spid="_x0000_s1032" style="position:absolute;left:0;text-align:left;margin-left:83.65pt;margin-top:18.65pt;width:4.5pt;height:3.6pt;z-index:2516433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" fillcolor="black" strokeweight="2pt"/>
        </w:pict>
      </w:r>
      <w:r>
        <w:rPr>
          <w:noProof/>
          <w:lang w:val="ru-RU" w:eastAsia="ru-RU"/>
        </w:rPr>
        <w:pict>
          <v:oval id="Овал 32" o:spid="_x0000_s1033" style="position:absolute;left:0;text-align:left;margin-left:45.4pt;margin-top:18.65pt;width:3.6pt;height:3.6pt;z-index:2516423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" fillcolor="black" strokeweight="2pt"/>
        </w:pict>
      </w:r>
      <w:r>
        <w:rPr>
          <w:noProof/>
          <w:lang w:val="ru-RU" w:eastAsia="ru-RU"/>
        </w:rPr>
        <w:pict>
          <v:shape id="Пряма зі стрілкою 31" o:spid="_x0000_s1034" type="#_x0000_t32" style="position:absolute;left:0;text-align:left;margin-left:169.15pt;margin-top:18.65pt;width:99pt;height:0;z-index:251641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">
            <v:stroke endarrow="open"/>
          </v:shape>
        </w:pict>
      </w:r>
      <w:r w:rsidRPr="00B17AFD">
        <w:rPr>
          <w:rFonts w:ascii="Times New Roman" w:hAnsi="Times New Roman"/>
          <w:sz w:val="28"/>
          <w:szCs w:val="28"/>
        </w:rPr>
        <w:t xml:space="preserve">        6             10                              7      12               8,9,10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oval id="Овал 19" o:spid="_x0000_s1035" style="position:absolute;left:0;text-align:left;margin-left:40.15pt;margin-top:18.4pt;width:4.5pt;height:3.75pt;z-index:2516720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" fillcolor="black" strokeweight="2pt"/>
        </w:pict>
      </w:r>
      <w:r>
        <w:rPr>
          <w:noProof/>
          <w:lang w:val="ru-RU" w:eastAsia="ru-RU"/>
        </w:rPr>
        <w:pict>
          <v:oval id="Овал 17" o:spid="_x0000_s1036" style="position:absolute;left:0;text-align:left;margin-left:85.85pt;margin-top:19.35pt;width:3.55pt;height:3.55pt;flip:x;z-index:2516710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" fillcolor="black" strokeweight="2pt"/>
        </w:pict>
      </w:r>
      <w:r>
        <w:rPr>
          <w:noProof/>
          <w:lang w:val="ru-RU" w:eastAsia="ru-RU"/>
        </w:rPr>
        <w:pict>
          <v:oval id="Овал 16" o:spid="_x0000_s1037" style="position:absolute;left:0;text-align:left;margin-left:255.95pt;margin-top:17.85pt;width:3.6pt;height:3.6pt;flip:x;z-index:2516700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" fillcolor="black" strokeweight="2pt"/>
        </w:pict>
      </w:r>
      <w:r>
        <w:rPr>
          <w:noProof/>
          <w:lang w:val="ru-RU" w:eastAsia="ru-RU"/>
        </w:rPr>
        <w:pict>
          <v:oval id="Овал 6" o:spid="_x0000_s1038" style="position:absolute;left:0;text-align:left;margin-left:199.15pt;margin-top:18.45pt;width:4.5pt;height:3.75pt;z-index:2516689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" fillcolor="black" strokeweight="2pt"/>
        </w:pict>
      </w:r>
      <w:r>
        <w:rPr>
          <w:noProof/>
          <w:lang w:val="ru-RU" w:eastAsia="ru-RU"/>
        </w:rPr>
        <w:pict>
          <v:shape id="_x0000_s1039" type="#_x0000_t32" style="position:absolute;left:0;text-align:left;margin-left:189.4pt;margin-top:18.25pt;width:88.5pt;height:.75pt;flip:y;z-index:251645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">
            <v:stroke endarrow="open"/>
          </v:shape>
        </w:pict>
      </w:r>
      <w:r>
        <w:rPr>
          <w:noProof/>
          <w:lang w:val="ru-RU" w:eastAsia="ru-RU"/>
        </w:rPr>
        <w:pict>
          <v:shape id="_x0000_s1040" type="#_x0000_t32" style="position:absolute;left:0;text-align:left;margin-left:27.4pt;margin-top:21.25pt;width:88.5pt;height:.75pt;flip:y;z-index:251644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">
            <v:stroke endarrow="open"/>
          </v:shape>
        </w:pict>
      </w:r>
      <w:r w:rsidRPr="00B17AFD">
        <w:rPr>
          <w:rFonts w:ascii="Times New Roman" w:hAnsi="Times New Roman"/>
          <w:sz w:val="28"/>
          <w:szCs w:val="28"/>
        </w:rPr>
        <w:t xml:space="preserve">   -3          4                               1              5                    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   ?  (2,3,4)</w:t>
      </w:r>
      <w:r w:rsidRPr="00B17AFD">
        <w:rPr>
          <w:rFonts w:ascii="Times New Roman" w:hAnsi="Times New Roman"/>
          <w:sz w:val="28"/>
          <w:szCs w:val="28"/>
        </w:rPr>
        <w:t xml:space="preserve">                      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36"/>
          <w:szCs w:val="36"/>
        </w:rPr>
      </w:pPr>
      <w:r>
        <w:rPr>
          <w:noProof/>
          <w:lang w:val="ru-RU"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41" type="#_x0000_t202" style="position:absolute;left:0;text-align:left;margin-left:228.15pt;margin-top:12.85pt;width:27.35pt;height:18.6pt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" strokecolor="white">
            <v:textbox>
              <w:txbxContent>
                <w:p w:rsidR="00BE57C8" w:rsidRDefault="00BE57C8">
                  <w:r w:rsidRPr="00435AED">
                    <w:rPr>
                      <w:sz w:val="16"/>
                      <w:szCs w:val="16"/>
                    </w:rPr>
                    <w:t>1</w:t>
                  </w:r>
                  <w:r>
                    <w:rPr>
                      <w:sz w:val="16"/>
                      <w:szCs w:val="16"/>
                    </w:rPr>
                    <w:t>5</w:t>
                  </w:r>
                  <w:r w:rsidRPr="00B130DC">
                    <w:rPr>
                      <w:noProof/>
                      <w:sz w:val="16"/>
                      <w:szCs w:val="16"/>
                      <w:lang w:val="ru-RU" w:eastAsia="ru-RU"/>
                    </w:rPr>
                    <w:pict>
                      <v:shape id="Рисунок 14" o:spid="_x0000_i1043" type="#_x0000_t75" style="width:12pt;height:12.75pt;visibility:visible">
                        <v:imagedata r:id="rId9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5</w:t>
                  </w:r>
                  <w:r>
                    <w:t>55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Равнобедренный треугольник 11" o:spid="_x0000_s1042" type="#_x0000_t5" style="position:absolute;left:0;text-align:left;margin-left:184.05pt;margin-top:2.8pt;width:113.75pt;height:30.25pt;z-index:2516495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" strokeweight="1pt"/>
        </w:pict>
      </w:r>
      <w:r>
        <w:rPr>
          <w:noProof/>
          <w:lang w:val="ru-RU" w:eastAsia="ru-RU"/>
        </w:rPr>
        <w:pict>
          <v:rect id="Прямоугольник 10" o:spid="_x0000_s1043" style="position:absolute;left:0;text-align:left;margin-left:184pt;margin-top:33pt;width:113.75pt;height:89.75pt;z-index:2516485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" strokeweight="1pt"/>
        </w:pict>
      </w:r>
      <w:r w:rsidRPr="00B17AFD">
        <w:rPr>
          <w:rFonts w:ascii="Times New Roman" w:hAnsi="Times New Roman"/>
          <w:sz w:val="28"/>
          <w:szCs w:val="28"/>
        </w:rPr>
        <w:t xml:space="preserve">  </w:t>
      </w:r>
      <w:r w:rsidRPr="00B17AFD">
        <w:rPr>
          <w:rFonts w:ascii="Times New Roman" w:hAnsi="Times New Roman"/>
          <w:sz w:val="36"/>
          <w:szCs w:val="36"/>
        </w:rPr>
        <w:t xml:space="preserve">  </w:t>
      </w:r>
      <w:r w:rsidRPr="00B17AFD">
        <w:rPr>
          <w:rFonts w:ascii="Times New Roman" w:hAnsi="Times New Roman"/>
          <w:sz w:val="36"/>
          <w:szCs w:val="36"/>
          <w:lang w:val="ru-RU"/>
        </w:rPr>
        <w:t xml:space="preserve">2) </w:t>
      </w:r>
      <w:r w:rsidRPr="00B17AFD">
        <w:rPr>
          <w:rFonts w:ascii="Times New Roman" w:hAnsi="Times New Roman"/>
          <w:sz w:val="36"/>
          <w:szCs w:val="36"/>
        </w:rPr>
        <w:t xml:space="preserve">                                                 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oval id="Овал 55" o:spid="_x0000_s1044" style="position:absolute;left:0;text-align:left;margin-left:85.85pt;margin-top:15.6pt;width:3.55pt;height:5.25pt;flip:y;z-index:2516761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" fillcolor="black" strokeweight="2pt"/>
        </w:pict>
      </w:r>
      <w:r>
        <w:rPr>
          <w:noProof/>
          <w:lang w:val="ru-RU" w:eastAsia="ru-RU"/>
        </w:rPr>
        <w:pict>
          <v:oval id="Овал 54" o:spid="_x0000_s1045" style="position:absolute;left:0;text-align:left;margin-left:47.65pt;margin-top:14.9pt;width:4.5pt;height:5.25pt;flip:x;z-index:2516751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" fillcolor="black" strokeweight="2pt"/>
        </w:pict>
      </w:r>
      <w:r>
        <w:rPr>
          <w:noProof/>
          <w:lang w:val="ru-RU" w:eastAsia="ru-RU"/>
        </w:rPr>
        <w:pict>
          <v:shape id="Пряма зі стрілкою 25" o:spid="_x0000_s1046" type="#_x0000_t32" style="position:absolute;left:0;text-align:left;margin-left:27.4pt;margin-top:15.2pt;width:88.5pt;height:.75pt;flip:y;z-index:251673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">
            <v:stroke endarrow="open"/>
          </v:shape>
        </w:pict>
      </w:r>
      <w:r>
        <w:rPr>
          <w:noProof/>
          <w:lang w:val="ru-RU" w:eastAsia="ru-RU"/>
        </w:rPr>
        <w:pict>
          <v:shape id="_x0000_s1047" type="#_x0000_t202" style="position:absolute;left:0;text-align:left;margin-left:259.9pt;margin-top:31.9pt;width:14.45pt;height:14.6pt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" strokecolor="white">
            <v:textbox>
              <w:txbxContent>
                <w:p w:rsidR="00BE57C8" w:rsidRDefault="00BE57C8" w:rsidP="00435AED">
                  <w:r>
                    <w:rPr>
                      <w:sz w:val="16"/>
                      <w:szCs w:val="16"/>
                    </w:rPr>
                    <w:t>7</w:t>
                  </w:r>
                  <w:r w:rsidRPr="00B130DC">
                    <w:rPr>
                      <w:noProof/>
                      <w:sz w:val="16"/>
                      <w:szCs w:val="16"/>
                      <w:lang w:val="ru-RU" w:eastAsia="ru-RU"/>
                    </w:rPr>
                    <w:pict>
                      <v:shape id="Рисунок 22" o:spid="_x0000_i1045" type="#_x0000_t75" style="width:12pt;height:12.75pt;visibility:visible">
                        <v:imagedata r:id="rId9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5</w:t>
                  </w:r>
                  <w:r>
                    <w:t>55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rect id="Прямоугольник 13" o:spid="_x0000_s1048" style="position:absolute;left:0;text-align:left;margin-left:256.05pt;margin-top:26.45pt;width:24.95pt;height:23.5pt;z-index:2516515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" strokeweight="1pt"/>
        </w:pict>
      </w:r>
      <w:r>
        <w:rPr>
          <w:noProof/>
          <w:lang w:val="ru-RU" w:eastAsia="ru-RU"/>
        </w:rPr>
        <w:pict>
          <v:shape id="_x0000_s1049" type="#_x0000_t202" style="position:absolute;left:0;text-align:left;margin-left:207.55pt;margin-top:32pt;width:16.75pt;height:18.2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" strokecolor="window">
            <v:textbox>
              <w:txbxContent>
                <w:p w:rsidR="00BE57C8" w:rsidRDefault="00BE57C8" w:rsidP="00435AED">
                  <w:r>
                    <w:pict>
                      <v:shape id="_x0000_i1048" type="#_x0000_t75" style="width:5.25pt;height:3pt;visibility:visible">
                        <v:imagedata r:id="rId10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85</w:t>
                  </w:r>
                  <w:r w:rsidRPr="00B130DC">
                    <w:rPr>
                      <w:noProof/>
                      <w:sz w:val="16"/>
                      <w:szCs w:val="16"/>
                      <w:lang w:val="ru-RU" w:eastAsia="ru-RU"/>
                    </w:rPr>
                    <w:pict>
                      <v:shape id="Рисунок 23" o:spid="_x0000_i1049" type="#_x0000_t75" style="width:12pt;height:12.75pt;visibility:visible">
                        <v:imagedata r:id="rId9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5</w:t>
                  </w:r>
                  <w:r>
                    <w:t>55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rect id="Прямоугольник 12" o:spid="_x0000_s1050" style="position:absolute;left:0;text-align:left;margin-left:203.65pt;margin-top:27.75pt;width:24.45pt;height:25.4pt;z-index:2516505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" strokeweight="1pt"/>
        </w:pic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    -2         6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oval id="Овал 28" o:spid="_x0000_s1051" style="position:absolute;left:0;text-align:left;margin-left:448pt;margin-top:15.2pt;width:3.55pt;height:4.55pt;flip:y;z-index:2516577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" fillcolor="black" strokeweight="2pt"/>
        </w:pict>
      </w:r>
      <w:r>
        <w:rPr>
          <w:noProof/>
          <w:lang w:val="ru-RU" w:eastAsia="ru-RU"/>
        </w:rPr>
        <w:pict>
          <v:oval id="Овал 27" o:spid="_x0000_s1052" style="position:absolute;left:0;text-align:left;margin-left:408.85pt;margin-top:14.85pt;width:3.55pt;height:3.55pt;flip:x;z-index:2516567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" fillcolor="black" strokeweight="2pt"/>
        </w:pict>
      </w:r>
      <w:r>
        <w:rPr>
          <w:noProof/>
          <w:lang w:val="ru-RU" w:eastAsia="ru-RU"/>
        </w:rPr>
        <w:pict>
          <v:shape id="_x0000_s1053" type="#_x0000_t32" style="position:absolute;left:0;text-align:left;margin-left:394.8pt;margin-top:16.45pt;width:88.5pt;height:.75pt;flip:y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">
            <v:stroke endarrow="open"/>
          </v:shape>
        </w:pict>
      </w:r>
      <w:r w:rsidRPr="00B17AF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-5          </w:t>
      </w:r>
      <w:r w:rsidRPr="00B17AFD">
        <w:rPr>
          <w:rFonts w:ascii="Times New Roman" w:hAnsi="Times New Roman"/>
          <w:sz w:val="28"/>
          <w:szCs w:val="28"/>
          <w:lang w:val="ru-RU"/>
        </w:rPr>
        <w:t>2</w:t>
      </w:r>
      <w:r w:rsidRPr="00B17AFD">
        <w:rPr>
          <w:rFonts w:ascii="Times New Roman" w:hAnsi="Times New Roman"/>
          <w:sz w:val="28"/>
          <w:szCs w:val="28"/>
        </w:rPr>
        <w:t xml:space="preserve">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shape id="_x0000_s1054" type="#_x0000_t202" style="position:absolute;left:0;text-align:left;margin-left:233.8pt;margin-top:15.1pt;width:27.35pt;height:18.6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" strokecolor="white">
            <v:textbox>
              <w:txbxContent>
                <w:p w:rsidR="00BE57C8" w:rsidRDefault="00BE57C8" w:rsidP="006C7594">
                  <w:r>
                    <w:rPr>
                      <w:sz w:val="16"/>
                      <w:szCs w:val="16"/>
                    </w:rPr>
                    <w:t>?</w:t>
                  </w:r>
                  <w:r w:rsidRPr="00B130DC">
                    <w:rPr>
                      <w:noProof/>
                      <w:sz w:val="16"/>
                      <w:szCs w:val="16"/>
                      <w:lang w:val="ru-RU" w:eastAsia="ru-RU"/>
                    </w:rPr>
                    <w:pict>
                      <v:shape id="Рисунок 43" o:spid="_x0000_i1051" type="#_x0000_t75" style="width:12pt;height:12.75pt;visibility:visible">
                        <v:imagedata r:id="rId9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5</w:t>
                  </w:r>
                  <w:r>
                    <w:t>55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shape id="Равнобедренный треугольник 34" o:spid="_x0000_s1055" type="#_x0000_t5" style="position:absolute;left:0;text-align:left;margin-left:188.5pt;margin-top:5.45pt;width:113.75pt;height:30.2pt;z-index:25165977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" strokeweight="1pt"/>
        </w:pic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rect id="Прямоугольник 35" o:spid="_x0000_s1056" style="position:absolute;left:0;text-align:left;margin-left:188.5pt;margin-top:11.7pt;width:113.75pt;height:89.75pt;z-index:2516587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" strokeweight="1pt"/>
        </w:pict>
      </w:r>
      <w:r>
        <w:rPr>
          <w:noProof/>
          <w:lang w:val="ru-RU" w:eastAsia="ru-RU"/>
        </w:rPr>
        <w:pict>
          <v:oval id="Овал 57" o:spid="_x0000_s1057" style="position:absolute;left:0;text-align:left;margin-left:118.15pt;margin-top:13.05pt;width:3.75pt;height:3.55pt;z-index:25167820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" fillcolor="black" strokeweight="2pt"/>
        </w:pict>
      </w:r>
      <w:r>
        <w:rPr>
          <w:noProof/>
          <w:lang w:val="ru-RU" w:eastAsia="ru-RU"/>
        </w:rPr>
        <w:pict>
          <v:oval id="Овал 56" o:spid="_x0000_s1058" style="position:absolute;left:0;text-align:left;margin-left:56.8pt;margin-top:10.65pt;width:3.55pt;height:5.8pt;flip:x y;z-index:2516771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" fillcolor="black" strokeweight="2pt"/>
        </w:pict>
      </w:r>
      <w:r>
        <w:rPr>
          <w:noProof/>
          <w:lang w:val="ru-RU" w:eastAsia="ru-RU"/>
        </w:rPr>
        <w:pict>
          <v:shape id="Пряма зі стрілкою 53" o:spid="_x0000_s1059" type="#_x0000_t32" style="position:absolute;left:0;text-align:left;margin-left:48.95pt;margin-top:12.45pt;width:88.5pt;height:.75pt;flip:y;z-index:2516741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">
            <v:stroke endarrow="open"/>
          </v:shape>
        </w:pict>
      </w:r>
      <w:r>
        <w:rPr>
          <w:noProof/>
          <w:lang w:val="ru-RU" w:eastAsia="ru-RU"/>
        </w:rPr>
        <w:pict>
          <v:oval id="Овал 40" o:spid="_x0000_s1060" style="position:absolute;left:0;text-align:left;margin-left:448pt;margin-top:15.2pt;width:3.55pt;height:4.55pt;flip:y;z-index:2516679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" fillcolor="black" strokeweight="2pt"/>
        </w:pict>
      </w:r>
      <w:r>
        <w:rPr>
          <w:noProof/>
          <w:lang w:val="ru-RU" w:eastAsia="ru-RU"/>
        </w:rPr>
        <w:pict>
          <v:oval id="Овал 41" o:spid="_x0000_s1061" style="position:absolute;left:0;text-align:left;margin-left:408.85pt;margin-top:14.85pt;width:3.55pt;height:3.55pt;flip:x;z-index:2516669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" fillcolor="black" strokeweight="2pt"/>
        </w:pict>
      </w:r>
      <w:r>
        <w:rPr>
          <w:noProof/>
          <w:lang w:val="ru-RU" w:eastAsia="ru-RU"/>
        </w:rPr>
        <w:pict>
          <v:shape id="_x0000_s1062" type="#_x0000_t32" style="position:absolute;left:0;text-align:left;margin-left:394.8pt;margin-top:16.45pt;width:88.5pt;height:.75pt;flip:y;z-index:25166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">
            <v:stroke endarrow="open"/>
          </v:shape>
        </w:pict>
      </w:r>
      <w:r w:rsidRPr="00B17AFD">
        <w:rPr>
          <w:rFonts w:ascii="Times New Roman" w:hAnsi="Times New Roman"/>
          <w:sz w:val="28"/>
          <w:szCs w:val="28"/>
        </w:rPr>
        <w:t xml:space="preserve">        </w:t>
      </w:r>
      <w:r w:rsidRPr="00B17AFD">
        <w:rPr>
          <w:rFonts w:ascii="Times New Roman" w:hAnsi="Times New Roman"/>
          <w:sz w:val="28"/>
          <w:szCs w:val="28"/>
          <w:lang w:val="ru-RU"/>
        </w:rPr>
        <w:t>-3</w:t>
      </w:r>
      <w:r w:rsidRPr="00B17AFD">
        <w:rPr>
          <w:rFonts w:ascii="Times New Roman" w:hAnsi="Times New Roman"/>
          <w:sz w:val="28"/>
          <w:szCs w:val="28"/>
        </w:rPr>
        <w:t xml:space="preserve">               </w:t>
      </w:r>
      <w:r w:rsidRPr="00B17AFD">
        <w:rPr>
          <w:rFonts w:ascii="Times New Roman" w:hAnsi="Times New Roman"/>
          <w:sz w:val="28"/>
          <w:szCs w:val="28"/>
          <w:lang w:val="ru-RU"/>
        </w:rPr>
        <w:t>1</w:t>
      </w:r>
      <w:r w:rsidRPr="00B17AF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-4        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17AFD">
        <w:rPr>
          <w:rFonts w:ascii="Times New Roman" w:hAnsi="Times New Roman"/>
          <w:sz w:val="28"/>
          <w:szCs w:val="28"/>
        </w:rPr>
        <w:t xml:space="preserve">8 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val="ru-RU" w:eastAsia="ru-RU"/>
        </w:rPr>
        <w:pict>
          <v:shape id="_x0000_s1063" type="#_x0000_t202" style="position:absolute;left:0;text-align:left;margin-left:256.15pt;margin-top:10.95pt;width:15.45pt;height:15.35pt;z-index:2516648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" strokecolor="white">
            <v:textbox>
              <w:txbxContent>
                <w:p w:rsidR="00BE57C8" w:rsidRDefault="00BE57C8" w:rsidP="006C7594">
                  <w:r>
                    <w:rPr>
                      <w:sz w:val="16"/>
                      <w:szCs w:val="16"/>
                    </w:rPr>
                    <w:t>?</w:t>
                  </w:r>
                  <w:r w:rsidRPr="00B130DC">
                    <w:rPr>
                      <w:noProof/>
                      <w:sz w:val="16"/>
                      <w:szCs w:val="16"/>
                      <w:lang w:val="ru-RU" w:eastAsia="ru-RU"/>
                    </w:rPr>
                    <w:pict>
                      <v:shape id="Рисунок 45" o:spid="_x0000_i1053" type="#_x0000_t75" style="width:12pt;height:12.75pt;visibility:visible">
                        <v:imagedata r:id="rId9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5</w:t>
                  </w:r>
                  <w:r>
                    <w:t>55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rect id="Прямоугольник 38" o:spid="_x0000_s1064" style="position:absolute;left:0;text-align:left;margin-left:251.7pt;margin-top:7.8pt;width:24.95pt;height:23.5pt;z-index:2516618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" strokeweight="1pt"/>
        </w:pict>
      </w:r>
      <w:r>
        <w:rPr>
          <w:noProof/>
          <w:lang w:val="ru-RU" w:eastAsia="ru-RU"/>
        </w:rPr>
        <w:pict>
          <v:shape id="_x0000_s1065" type="#_x0000_t202" style="position:absolute;left:0;text-align:left;margin-left:211.8pt;margin-top:10.7pt;width:16.75pt;height:18.2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" strokecolor="window">
            <v:textbox>
              <w:txbxContent>
                <w:p w:rsidR="00BE57C8" w:rsidRDefault="00BE57C8" w:rsidP="006C7594">
                  <w:r w:rsidRPr="00B130DC">
                    <w:rPr>
                      <w:noProof/>
                      <w:lang w:val="ru-RU" w:eastAsia="ru-RU"/>
                    </w:rPr>
                    <w:pict>
                      <v:shape id="Рисунок 46" o:spid="_x0000_i1056" type="#_x0000_t75" style="width:5.25pt;height:3pt;visibility:visible">
                        <v:imagedata r:id="rId10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?5</w:t>
                  </w:r>
                  <w:r w:rsidRPr="00B130DC">
                    <w:rPr>
                      <w:noProof/>
                      <w:sz w:val="16"/>
                      <w:szCs w:val="16"/>
                      <w:lang w:val="ru-RU" w:eastAsia="ru-RU"/>
                    </w:rPr>
                    <w:pict>
                      <v:shape id="Рисунок 44" o:spid="_x0000_i1057" type="#_x0000_t75" style="width:12pt;height:12.75pt;visibility:visible">
                        <v:imagedata r:id="rId9" o:title=""/>
                      </v:shape>
                    </w:pict>
                  </w:r>
                  <w:r>
                    <w:rPr>
                      <w:sz w:val="16"/>
                      <w:szCs w:val="16"/>
                    </w:rPr>
                    <w:t>5</w:t>
                  </w:r>
                  <w:r>
                    <w:t>55</w:t>
                  </w:r>
                </w:p>
              </w:txbxContent>
            </v:textbox>
          </v:shape>
        </w:pict>
      </w:r>
      <w:r>
        <w:rPr>
          <w:noProof/>
          <w:lang w:val="ru-RU" w:eastAsia="ru-RU"/>
        </w:rPr>
        <w:pict>
          <v:rect id="Прямоугольник 39" o:spid="_x0000_s1066" style="position:absolute;left:0;text-align:left;margin-left:207.4pt;margin-top:5.6pt;width:24.45pt;height:25.4pt;z-index:2516608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" strokeweight="1pt"/>
        </w:pict>
      </w:r>
      <w:r w:rsidRPr="00B17AF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BE57C8" w:rsidRPr="009A1240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9A1240">
        <w:rPr>
          <w:rFonts w:ascii="Times New Roman" w:hAnsi="Times New Roman"/>
          <w:b/>
          <w:sz w:val="28"/>
          <w:szCs w:val="28"/>
        </w:rPr>
        <w:t xml:space="preserve">Математичний диктант  </w:t>
      </w:r>
    </w:p>
    <w:p w:rsidR="00BE57C8" w:rsidRPr="00B17AFD" w:rsidRDefault="00BE57C8" w:rsidP="005D0A98">
      <w:pPr>
        <w:pStyle w:val="ListParagraph"/>
        <w:spacing w:after="0" w:line="360" w:lineRule="auto"/>
        <w:ind w:left="128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</w:t>
      </w:r>
      <w:r w:rsidRPr="00B17AFD">
        <w:rPr>
          <w:rFonts w:ascii="Times New Roman" w:hAnsi="Times New Roman"/>
          <w:sz w:val="28"/>
          <w:szCs w:val="28"/>
        </w:rPr>
        <w:t>Порівняти два числа модулі яких 11 і 13.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BE57C8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B17AFD">
        <w:rPr>
          <w:rFonts w:ascii="Times New Roman" w:hAnsi="Times New Roman"/>
          <w:sz w:val="28"/>
          <w:szCs w:val="28"/>
        </w:rPr>
        <w:t>Перебрати  всі ситуації.</w:t>
      </w:r>
    </w:p>
    <w:p w:rsidR="00BE57C8" w:rsidRPr="005D0A98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-11</w:t>
      </w:r>
      <w:r w:rsidRPr="005D0A98">
        <w:rPr>
          <w:rFonts w:ascii="Times New Roman" w:hAnsi="Times New Roman"/>
          <w:sz w:val="28"/>
          <w:szCs w:val="28"/>
          <w:lang w:val="ru-RU"/>
        </w:rPr>
        <w:t xml:space="preserve">&gt;-13            11&gt;-13           -11&lt;11   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B17AFD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>11&lt;13             11&lt;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13           </w:t>
      </w:r>
      <w:r w:rsidRPr="005D0A9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B17AFD">
        <w:rPr>
          <w:rFonts w:ascii="Times New Roman" w:hAnsi="Times New Roman"/>
          <w:sz w:val="28"/>
          <w:szCs w:val="28"/>
          <w:lang w:val="ru-RU"/>
        </w:rPr>
        <w:t xml:space="preserve">-13&lt;13  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  <w:lang w:val="ru-RU"/>
        </w:rPr>
        <w:t>2.</w:t>
      </w:r>
      <w:r w:rsidRPr="00B17AFD">
        <w:rPr>
          <w:rFonts w:ascii="Times New Roman" w:hAnsi="Times New Roman"/>
          <w:sz w:val="28"/>
          <w:szCs w:val="28"/>
        </w:rPr>
        <w:t>скільки цілих чисел  на числовім прямій між -5,4; -1,2?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-9,6 і -0,1?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3.Молодший брат знатока  Смекалкіна  повитирав цифри і запропонував їх відновити.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-7,5*</w:t>
      </w:r>
      <w:r w:rsidRPr="00B17AFD">
        <w:rPr>
          <w:rFonts w:ascii="Times New Roman" w:hAnsi="Times New Roman"/>
          <w:sz w:val="28"/>
          <w:szCs w:val="28"/>
          <w:lang w:val="ru-RU"/>
        </w:rPr>
        <w:t>8&gt;-7</w:t>
      </w:r>
      <w:r w:rsidRPr="00B17AFD">
        <w:rPr>
          <w:rFonts w:ascii="Times New Roman" w:hAnsi="Times New Roman"/>
          <w:sz w:val="28"/>
          <w:szCs w:val="28"/>
        </w:rPr>
        <w:t>,513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-3,02</w:t>
      </w:r>
      <w:r w:rsidRPr="00B17AFD">
        <w:rPr>
          <w:rFonts w:ascii="Times New Roman" w:hAnsi="Times New Roman"/>
          <w:sz w:val="28"/>
          <w:szCs w:val="28"/>
          <w:lang w:val="ru-RU"/>
        </w:rPr>
        <w:t>&lt;</w:t>
      </w:r>
      <w:r w:rsidRPr="00B17AFD">
        <w:rPr>
          <w:rFonts w:ascii="Times New Roman" w:hAnsi="Times New Roman"/>
          <w:sz w:val="28"/>
          <w:szCs w:val="28"/>
        </w:rPr>
        <w:t>-3,*1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Незнайка стверджує, що модуль цілого числа завжди число натуральне. Чи вірно це?( Ні</w:t>
      </w:r>
      <w:r w:rsidRPr="00B17AFD">
        <w:rPr>
          <w:rFonts w:ascii="Times New Roman" w:hAnsi="Times New Roman"/>
          <w:sz w:val="28"/>
          <w:szCs w:val="28"/>
          <w:lang w:val="ru-RU"/>
        </w:rPr>
        <w:t>,</w:t>
      </w:r>
      <w:r w:rsidRPr="00B17AFD">
        <w:rPr>
          <w:rFonts w:ascii="Times New Roman" w:hAnsi="Times New Roman"/>
          <w:sz w:val="28"/>
          <w:szCs w:val="28"/>
        </w:rPr>
        <w:t xml:space="preserve"> бо може бути нуль)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Підсумок:Яке</w:t>
      </w:r>
      <w:r>
        <w:rPr>
          <w:rFonts w:ascii="Times New Roman" w:hAnsi="Times New Roman"/>
          <w:sz w:val="28"/>
          <w:szCs w:val="28"/>
        </w:rPr>
        <w:t xml:space="preserve"> було слідство і що встановлено?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Завдання додому.</w:t>
      </w:r>
    </w:p>
    <w:p w:rsidR="00BE57C8" w:rsidRPr="00B17AFD" w:rsidRDefault="00BE57C8" w:rsidP="005D0A98">
      <w:pPr>
        <w:spacing w:after="0" w:line="360" w:lineRule="auto"/>
        <w:ind w:left="360" w:firstLine="567"/>
        <w:jc w:val="both"/>
        <w:rPr>
          <w:rFonts w:ascii="Times New Roman" w:hAnsi="Times New Roman"/>
          <w:sz w:val="28"/>
          <w:szCs w:val="28"/>
        </w:rPr>
      </w:pPr>
      <w:r w:rsidRPr="00B17AFD">
        <w:rPr>
          <w:rFonts w:ascii="Times New Roman" w:hAnsi="Times New Roman"/>
          <w:sz w:val="28"/>
          <w:szCs w:val="28"/>
        </w:rPr>
        <w:t>Впевнитись у правильності підсумків  слідства і підготувати</w:t>
      </w:r>
      <w:r>
        <w:rPr>
          <w:rFonts w:ascii="Times New Roman" w:hAnsi="Times New Roman"/>
          <w:sz w:val="28"/>
          <w:szCs w:val="28"/>
        </w:rPr>
        <w:t>сь</w:t>
      </w:r>
      <w:r w:rsidRPr="00B17AFD">
        <w:rPr>
          <w:rFonts w:ascii="Times New Roman" w:hAnsi="Times New Roman"/>
          <w:sz w:val="28"/>
          <w:szCs w:val="28"/>
        </w:rPr>
        <w:t xml:space="preserve"> до слідуючого етапу слідства.</w:t>
      </w: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E57C8" w:rsidRPr="00B17AFD" w:rsidRDefault="00BE57C8" w:rsidP="005D0A98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sectPr w:rsidR="00BE57C8" w:rsidRPr="00B17AFD" w:rsidSect="00CA290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28.5pt;height:19.5pt;visibility:visible" o:bullet="t">
        <v:imagedata r:id="rId1" o:title=""/>
      </v:shape>
    </w:pict>
  </w:numPicBullet>
  <w:abstractNum w:abstractNumId="0">
    <w:nsid w:val="09326861"/>
    <w:multiLevelType w:val="hybridMultilevel"/>
    <w:tmpl w:val="3BD23EC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807470C"/>
    <w:multiLevelType w:val="hybridMultilevel"/>
    <w:tmpl w:val="70200B0E"/>
    <w:lvl w:ilvl="0" w:tplc="01AA3CF2">
      <w:start w:val="1"/>
      <w:numFmt w:val="decimal"/>
      <w:lvlText w:val="%1"/>
      <w:lvlJc w:val="left"/>
      <w:pPr>
        <w:ind w:left="3240" w:hanging="192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240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31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8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5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2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60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7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4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60B6"/>
    <w:rsid w:val="000037D1"/>
    <w:rsid w:val="00010973"/>
    <w:rsid w:val="000113DC"/>
    <w:rsid w:val="00030A67"/>
    <w:rsid w:val="000570F9"/>
    <w:rsid w:val="00065DFA"/>
    <w:rsid w:val="00067572"/>
    <w:rsid w:val="00072229"/>
    <w:rsid w:val="00086B13"/>
    <w:rsid w:val="000915FE"/>
    <w:rsid w:val="00096665"/>
    <w:rsid w:val="000A21AF"/>
    <w:rsid w:val="000B7FC5"/>
    <w:rsid w:val="000C0636"/>
    <w:rsid w:val="000E6EC7"/>
    <w:rsid w:val="000F1598"/>
    <w:rsid w:val="000F41FC"/>
    <w:rsid w:val="000F5E66"/>
    <w:rsid w:val="000F7413"/>
    <w:rsid w:val="00107BDB"/>
    <w:rsid w:val="00144C07"/>
    <w:rsid w:val="0014523E"/>
    <w:rsid w:val="00181199"/>
    <w:rsid w:val="0019298E"/>
    <w:rsid w:val="0019550A"/>
    <w:rsid w:val="001B3141"/>
    <w:rsid w:val="001B4B4C"/>
    <w:rsid w:val="001B60B6"/>
    <w:rsid w:val="001D535F"/>
    <w:rsid w:val="001D67F2"/>
    <w:rsid w:val="001E4259"/>
    <w:rsid w:val="001E49AC"/>
    <w:rsid w:val="001F02BD"/>
    <w:rsid w:val="0020125B"/>
    <w:rsid w:val="002155F2"/>
    <w:rsid w:val="002204A4"/>
    <w:rsid w:val="002443A7"/>
    <w:rsid w:val="0026315A"/>
    <w:rsid w:val="00267BFF"/>
    <w:rsid w:val="002864DA"/>
    <w:rsid w:val="002B7963"/>
    <w:rsid w:val="002D111E"/>
    <w:rsid w:val="002E3844"/>
    <w:rsid w:val="002E7638"/>
    <w:rsid w:val="002F24B8"/>
    <w:rsid w:val="002F5A64"/>
    <w:rsid w:val="00305715"/>
    <w:rsid w:val="00307A51"/>
    <w:rsid w:val="00307DC2"/>
    <w:rsid w:val="003104BF"/>
    <w:rsid w:val="003130C3"/>
    <w:rsid w:val="00324254"/>
    <w:rsid w:val="00337274"/>
    <w:rsid w:val="0034494B"/>
    <w:rsid w:val="00353C4D"/>
    <w:rsid w:val="0037125F"/>
    <w:rsid w:val="003724B7"/>
    <w:rsid w:val="00382093"/>
    <w:rsid w:val="003B16D9"/>
    <w:rsid w:val="003C6199"/>
    <w:rsid w:val="003C68EE"/>
    <w:rsid w:val="003D2367"/>
    <w:rsid w:val="003F3242"/>
    <w:rsid w:val="003F3793"/>
    <w:rsid w:val="004001F3"/>
    <w:rsid w:val="004152F8"/>
    <w:rsid w:val="00423A9B"/>
    <w:rsid w:val="00430094"/>
    <w:rsid w:val="00431812"/>
    <w:rsid w:val="00435AED"/>
    <w:rsid w:val="00441BCD"/>
    <w:rsid w:val="004435CD"/>
    <w:rsid w:val="00467585"/>
    <w:rsid w:val="00475D81"/>
    <w:rsid w:val="00495A0B"/>
    <w:rsid w:val="00495D3A"/>
    <w:rsid w:val="004A0A22"/>
    <w:rsid w:val="004B7CE1"/>
    <w:rsid w:val="004D3B49"/>
    <w:rsid w:val="0052056A"/>
    <w:rsid w:val="00532162"/>
    <w:rsid w:val="00534318"/>
    <w:rsid w:val="00557D71"/>
    <w:rsid w:val="00562598"/>
    <w:rsid w:val="00562D7C"/>
    <w:rsid w:val="005663A8"/>
    <w:rsid w:val="00581617"/>
    <w:rsid w:val="00581E40"/>
    <w:rsid w:val="00583593"/>
    <w:rsid w:val="00590856"/>
    <w:rsid w:val="00593C71"/>
    <w:rsid w:val="005C5C5D"/>
    <w:rsid w:val="005D0A98"/>
    <w:rsid w:val="005D1222"/>
    <w:rsid w:val="005F04F9"/>
    <w:rsid w:val="005F1902"/>
    <w:rsid w:val="005F38BF"/>
    <w:rsid w:val="00603FAD"/>
    <w:rsid w:val="006171A0"/>
    <w:rsid w:val="006279EA"/>
    <w:rsid w:val="0064217B"/>
    <w:rsid w:val="00660293"/>
    <w:rsid w:val="00661FC6"/>
    <w:rsid w:val="0067462A"/>
    <w:rsid w:val="00685790"/>
    <w:rsid w:val="006C7594"/>
    <w:rsid w:val="006E64FF"/>
    <w:rsid w:val="006F5DD4"/>
    <w:rsid w:val="007000E5"/>
    <w:rsid w:val="00721A8A"/>
    <w:rsid w:val="00721E0F"/>
    <w:rsid w:val="00736513"/>
    <w:rsid w:val="007400F1"/>
    <w:rsid w:val="0076112B"/>
    <w:rsid w:val="00766FCC"/>
    <w:rsid w:val="00783C99"/>
    <w:rsid w:val="00797406"/>
    <w:rsid w:val="007C19E1"/>
    <w:rsid w:val="007F0322"/>
    <w:rsid w:val="00801B63"/>
    <w:rsid w:val="008229DC"/>
    <w:rsid w:val="00836303"/>
    <w:rsid w:val="00840403"/>
    <w:rsid w:val="00846887"/>
    <w:rsid w:val="00856274"/>
    <w:rsid w:val="0086065A"/>
    <w:rsid w:val="00885BA8"/>
    <w:rsid w:val="0089600E"/>
    <w:rsid w:val="008C0502"/>
    <w:rsid w:val="008F4AC3"/>
    <w:rsid w:val="008F60F5"/>
    <w:rsid w:val="00916199"/>
    <w:rsid w:val="00917533"/>
    <w:rsid w:val="00931770"/>
    <w:rsid w:val="00942948"/>
    <w:rsid w:val="00956B9C"/>
    <w:rsid w:val="00995F2A"/>
    <w:rsid w:val="009A1240"/>
    <w:rsid w:val="009A6CDA"/>
    <w:rsid w:val="009B11C9"/>
    <w:rsid w:val="009B5E4F"/>
    <w:rsid w:val="009B7A90"/>
    <w:rsid w:val="009C1C52"/>
    <w:rsid w:val="009E4E07"/>
    <w:rsid w:val="00A002C9"/>
    <w:rsid w:val="00A16FBC"/>
    <w:rsid w:val="00A30CE1"/>
    <w:rsid w:val="00A3270D"/>
    <w:rsid w:val="00A854A1"/>
    <w:rsid w:val="00AA0802"/>
    <w:rsid w:val="00AA4D2A"/>
    <w:rsid w:val="00AA5C17"/>
    <w:rsid w:val="00AB2EBA"/>
    <w:rsid w:val="00AC08AE"/>
    <w:rsid w:val="00AC213C"/>
    <w:rsid w:val="00B130DC"/>
    <w:rsid w:val="00B149A3"/>
    <w:rsid w:val="00B17AFD"/>
    <w:rsid w:val="00B35E79"/>
    <w:rsid w:val="00B43CF6"/>
    <w:rsid w:val="00B54478"/>
    <w:rsid w:val="00B61C78"/>
    <w:rsid w:val="00B6427E"/>
    <w:rsid w:val="00B96B6B"/>
    <w:rsid w:val="00BE0FC7"/>
    <w:rsid w:val="00BE57C8"/>
    <w:rsid w:val="00BE6D12"/>
    <w:rsid w:val="00BF2133"/>
    <w:rsid w:val="00BF6A08"/>
    <w:rsid w:val="00C13C93"/>
    <w:rsid w:val="00C21524"/>
    <w:rsid w:val="00C63571"/>
    <w:rsid w:val="00C67A6B"/>
    <w:rsid w:val="00C8362E"/>
    <w:rsid w:val="00C92464"/>
    <w:rsid w:val="00C930D8"/>
    <w:rsid w:val="00CA290A"/>
    <w:rsid w:val="00CC251E"/>
    <w:rsid w:val="00CD547B"/>
    <w:rsid w:val="00CD5F75"/>
    <w:rsid w:val="00CD7848"/>
    <w:rsid w:val="00CE30D6"/>
    <w:rsid w:val="00D469B2"/>
    <w:rsid w:val="00D64A89"/>
    <w:rsid w:val="00D6789D"/>
    <w:rsid w:val="00D7347D"/>
    <w:rsid w:val="00D8455C"/>
    <w:rsid w:val="00D84654"/>
    <w:rsid w:val="00D902E6"/>
    <w:rsid w:val="00D94464"/>
    <w:rsid w:val="00DB670B"/>
    <w:rsid w:val="00DD3C20"/>
    <w:rsid w:val="00DE1C12"/>
    <w:rsid w:val="00DE3FF3"/>
    <w:rsid w:val="00DF624A"/>
    <w:rsid w:val="00E02AEF"/>
    <w:rsid w:val="00E11AFF"/>
    <w:rsid w:val="00E178C8"/>
    <w:rsid w:val="00E31241"/>
    <w:rsid w:val="00E3491E"/>
    <w:rsid w:val="00E42AFF"/>
    <w:rsid w:val="00E443CC"/>
    <w:rsid w:val="00E4663E"/>
    <w:rsid w:val="00E5255B"/>
    <w:rsid w:val="00E62888"/>
    <w:rsid w:val="00E66A40"/>
    <w:rsid w:val="00E820AA"/>
    <w:rsid w:val="00EA4CA4"/>
    <w:rsid w:val="00EB75E3"/>
    <w:rsid w:val="00EC2616"/>
    <w:rsid w:val="00F24F16"/>
    <w:rsid w:val="00F274C5"/>
    <w:rsid w:val="00F30C2B"/>
    <w:rsid w:val="00F31C7A"/>
    <w:rsid w:val="00F35CFD"/>
    <w:rsid w:val="00F6468C"/>
    <w:rsid w:val="00F77DB0"/>
    <w:rsid w:val="00F85F46"/>
    <w:rsid w:val="00F85F6A"/>
    <w:rsid w:val="00F97E64"/>
    <w:rsid w:val="00FB204C"/>
    <w:rsid w:val="00FB6CDB"/>
    <w:rsid w:val="00FC5B64"/>
    <w:rsid w:val="00FD13FD"/>
    <w:rsid w:val="00FE3CF4"/>
    <w:rsid w:val="00FF7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AC3"/>
    <w:pPr>
      <w:spacing w:after="200" w:line="276" w:lineRule="auto"/>
    </w:pPr>
    <w:rPr>
      <w:lang w:val="uk-UA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F4A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4AC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8F4A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image" Target="media/image6.e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6</Pages>
  <Words>978</Words>
  <Characters>5579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User</cp:lastModifiedBy>
  <cp:revision>6</cp:revision>
  <dcterms:created xsi:type="dcterms:W3CDTF">2013-02-08T10:08:00Z</dcterms:created>
  <dcterms:modified xsi:type="dcterms:W3CDTF">2013-05-17T07:25:00Z</dcterms:modified>
</cp:coreProperties>
</file>