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2A2" w:rsidRPr="00D51D3D" w:rsidRDefault="00C842A2" w:rsidP="00D51D3D">
      <w:pPr>
        <w:spacing w:line="360" w:lineRule="auto"/>
        <w:ind w:firstLine="426"/>
        <w:jc w:val="center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Математика 5 клас</w:t>
      </w:r>
    </w:p>
    <w:p w:rsidR="00C842A2" w:rsidRPr="00D51D3D" w:rsidRDefault="00C842A2" w:rsidP="00D51D3D">
      <w:pPr>
        <w:spacing w:line="36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Урок – подорож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Тема:</w:t>
      </w:r>
      <w:r w:rsidRPr="00D51D3D">
        <w:rPr>
          <w:rFonts w:ascii="Times New Roman" w:hAnsi="Times New Roman"/>
          <w:sz w:val="28"/>
          <w:szCs w:val="28"/>
        </w:rPr>
        <w:t xml:space="preserve"> Множення і ділення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Мета:</w:t>
      </w:r>
      <w:r w:rsidRPr="00D51D3D">
        <w:rPr>
          <w:rFonts w:ascii="Times New Roman" w:hAnsi="Times New Roman"/>
          <w:sz w:val="28"/>
          <w:szCs w:val="28"/>
        </w:rPr>
        <w:t xml:space="preserve"> Систематизувати знання по темі «Множення і ділення».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      Домогтися свідомого засвоєння теоретичного матеріалу.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      Формувати практичні вміння і навички учнів.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      Розвивати інтерес до вивчення математики.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Тип уроку: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51D3D">
        <w:rPr>
          <w:rFonts w:ascii="Times New Roman" w:hAnsi="Times New Roman"/>
          <w:sz w:val="28"/>
          <w:szCs w:val="28"/>
        </w:rPr>
        <w:t>узагальнюючий урок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Обладнання:</w:t>
      </w:r>
      <w:r>
        <w:rPr>
          <w:rFonts w:ascii="Times New Roman" w:hAnsi="Times New Roman"/>
          <w:sz w:val="28"/>
          <w:szCs w:val="28"/>
        </w:rPr>
        <w:t xml:space="preserve"> картки-</w:t>
      </w:r>
      <w:r w:rsidRPr="00D51D3D">
        <w:rPr>
          <w:rFonts w:ascii="Times New Roman" w:hAnsi="Times New Roman"/>
          <w:sz w:val="28"/>
          <w:szCs w:val="28"/>
        </w:rPr>
        <w:t>завдання, сигнальні картки, кросворди,логічні вправи, «скарбниця оцінок».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</w:t>
      </w:r>
      <w:r w:rsidRPr="00D51D3D">
        <w:rPr>
          <w:rFonts w:ascii="Times New Roman" w:hAnsi="Times New Roman"/>
          <w:b/>
          <w:sz w:val="28"/>
          <w:szCs w:val="28"/>
        </w:rPr>
        <w:t>Хід уроку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Сьогодні ми вирушаємо у подорож по чарівній «математичній країні Множення і ділення». Під час подорожі вам доведеться продемонструвати свої теоретичні знання та практичні навички по цій темі.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Подорожувати будемо автобусом, але тим хто допускатиме помилки  доведеться пересідати в вантажний автомобіль. Він поки що порожній. Екскурсоводом буду я, а свого </w:t>
      </w:r>
      <w:r>
        <w:rPr>
          <w:rFonts w:ascii="Times New Roman" w:hAnsi="Times New Roman"/>
          <w:sz w:val="28"/>
          <w:szCs w:val="28"/>
        </w:rPr>
        <w:t>капітана ви зараз виберете самі</w:t>
      </w:r>
      <w:r w:rsidRPr="00D51D3D">
        <w:rPr>
          <w:rFonts w:ascii="Times New Roman" w:hAnsi="Times New Roman"/>
          <w:sz w:val="28"/>
          <w:szCs w:val="28"/>
        </w:rPr>
        <w:t>. Потрібно розв</w:t>
      </w:r>
      <w:r w:rsidRPr="00D51D3D">
        <w:rPr>
          <w:rFonts w:ascii="Times New Roman" w:hAnsi="Times New Roman"/>
          <w:sz w:val="28"/>
          <w:szCs w:val="28"/>
          <w:lang w:val="ru-RU"/>
        </w:rPr>
        <w:t>’</w:t>
      </w:r>
      <w:r>
        <w:rPr>
          <w:rFonts w:ascii="Times New Roman" w:hAnsi="Times New Roman"/>
          <w:sz w:val="28"/>
          <w:szCs w:val="28"/>
        </w:rPr>
        <w:t>язати усне завдання (2∙47∙50∙</w:t>
      </w:r>
      <w:r w:rsidRPr="00D51D3D">
        <w:rPr>
          <w:rFonts w:ascii="Times New Roman" w:hAnsi="Times New Roman"/>
          <w:sz w:val="28"/>
          <w:szCs w:val="28"/>
        </w:rPr>
        <w:t>2). Хто перший підніме правильну відповідь на картці – той капітан.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При в</w:t>
      </w:r>
      <w:r w:rsidRPr="00D51D3D">
        <w:rPr>
          <w:rFonts w:ascii="Times New Roman" w:hAnsi="Times New Roman"/>
          <w:sz w:val="28"/>
          <w:szCs w:val="28"/>
          <w:lang w:val="ru-RU"/>
        </w:rPr>
        <w:t>’</w:t>
      </w:r>
      <w:r w:rsidRPr="00D51D3D">
        <w:rPr>
          <w:rFonts w:ascii="Times New Roman" w:hAnsi="Times New Roman"/>
          <w:sz w:val="28"/>
          <w:szCs w:val="28"/>
        </w:rPr>
        <w:t>їзді  в будь – яку країну слід пройти митний огляд. На митниці перевіряється багаж. А ваш багаж – це ваші знання і вміння.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Перш за все перевіряються теоретичні знання і обчислювальні навички. 1-й учень готує опорний конспект  по темі, на дошці.  2 і 3 учні виконують завдання на дошці, з класом.  Іде перевірка теоретичних   знань  та  обчислювальних  навичок  шляхом  коротких  завдань  кожному  учневі  і  одержання  миттєвої  відповіді: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</w:t>
      </w:r>
      <w:r w:rsidRPr="00D51D3D">
        <w:rPr>
          <w:rFonts w:ascii="Times New Roman" w:hAnsi="Times New Roman"/>
          <w:sz w:val="28"/>
          <w:szCs w:val="28"/>
        </w:rPr>
        <w:t>ехто вже пересів на вантажівку)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Після цього  перевіряємо  завдання  на  дошці. </w:t>
      </w:r>
    </w:p>
    <w:p w:rsidR="00C842A2" w:rsidRPr="00D51D3D" w:rsidRDefault="00C842A2" w:rsidP="00D51D3D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line id="Пряма сполучна лінія 1" o:spid="_x0000_s1026" style="position:absolute;left:0;text-align:left;z-index:251661824;visibility:visible" from="200.65pt,79.7pt" to="204.4pt,20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" strokeweight="1.5pt">
            <v:shadow on="t" color="black" opacity="24903f" origin=",.5" offset="0,.55556mm"/>
          </v:line>
        </w:pict>
      </w:r>
      <w:r w:rsidRPr="00D51D3D">
        <w:rPr>
          <w:rFonts w:ascii="Times New Roman" w:hAnsi="Times New Roman"/>
          <w:sz w:val="28"/>
          <w:szCs w:val="28"/>
        </w:rPr>
        <w:t xml:space="preserve">1  учень – розшифровує   опорний  конспект . Завдання 2,  3 учнів  перевіряємо  класом  з допомогою  сигнальних карток  ( якщо  відповідь  правильна  то  зелену; неправильна -  червону)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b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Завдання 1</w:t>
      </w:r>
      <w:r w:rsidRPr="00D51D3D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Pr="00D51D3D">
        <w:rPr>
          <w:rFonts w:ascii="Times New Roman" w:hAnsi="Times New Roman"/>
          <w:b/>
          <w:sz w:val="28"/>
          <w:szCs w:val="28"/>
        </w:rPr>
        <w:t>Завдання 2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125×189×8                                                          153×5×20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34×20÷15×8×0×29                                             12500÷100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(215×28÷2)×0×15                                              149×0×38×45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Оцінки  після  коментаря  вчителя  вибирають  самі  у «скарбниці»  оцінок.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 Отже  митний  огляд  закінчено.  Ми  в  країні  «множення  і  ділення»</w:t>
      </w:r>
    </w:p>
    <w:p w:rsidR="00C842A2" w:rsidRPr="00D51D3D" w:rsidRDefault="00C842A2" w:rsidP="00D51D3D">
      <w:pPr>
        <w:pStyle w:val="ListParagraph"/>
        <w:numPr>
          <w:ilvl w:val="0"/>
          <w:numId w:val="1"/>
        </w:numPr>
        <w:spacing w:line="360" w:lineRule="auto"/>
        <w:ind w:left="709" w:firstLine="0"/>
        <w:rPr>
          <w:rFonts w:ascii="Times New Roman" w:hAnsi="Times New Roman"/>
          <w:b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</w:t>
      </w:r>
      <w:r w:rsidRPr="00D51D3D">
        <w:rPr>
          <w:rFonts w:ascii="Times New Roman" w:hAnsi="Times New Roman"/>
          <w:b/>
          <w:sz w:val="28"/>
          <w:szCs w:val="28"/>
        </w:rPr>
        <w:t>Перше місто  « Законоград»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 У кожній  країні  існують  свої  закони, яких  повинні  дотримуватись  усі  мешканці. </w:t>
      </w:r>
    </w:p>
    <w:p w:rsidR="00C842A2" w:rsidRPr="00D51D3D" w:rsidRDefault="00C842A2" w:rsidP="00D51D3D">
      <w:pPr>
        <w:spacing w:line="360" w:lineRule="auto"/>
        <w:ind w:firstLine="426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Наприклад у  нас   на   Україні  основним  законом  є  Конституція  України.  А які  закони  прийняті  у  нашій  математичній  країні.? 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(сполучний, переставний, розподільні, перевіряються їх формулювання і формули)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   Це головні три закони. А яких ще правил слід дотримуватись у цій країні (множення і ділення на 0,10,100…)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 xml:space="preserve">    ІІ</w:t>
      </w:r>
      <w:r w:rsidRPr="00D51D3D">
        <w:rPr>
          <w:rFonts w:ascii="Times New Roman" w:hAnsi="Times New Roman"/>
          <w:sz w:val="28"/>
          <w:szCs w:val="28"/>
        </w:rPr>
        <w:t xml:space="preserve">  На нашім шляху знаходиться </w:t>
      </w:r>
      <w:r w:rsidRPr="00D51D3D">
        <w:rPr>
          <w:rFonts w:ascii="Times New Roman" w:hAnsi="Times New Roman"/>
          <w:i/>
          <w:sz w:val="28"/>
          <w:szCs w:val="28"/>
        </w:rPr>
        <w:t>«Місто нерозгаданих таємниць».</w:t>
      </w:r>
      <w:r w:rsidRPr="00D51D3D">
        <w:rPr>
          <w:rFonts w:ascii="Times New Roman" w:hAnsi="Times New Roman"/>
          <w:sz w:val="28"/>
          <w:szCs w:val="28"/>
        </w:rPr>
        <w:t xml:space="preserve">  Заїдемо туди?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86"/>
        <w:gridCol w:w="986"/>
        <w:gridCol w:w="986"/>
        <w:gridCol w:w="986"/>
        <w:gridCol w:w="986"/>
        <w:gridCol w:w="985"/>
        <w:gridCol w:w="985"/>
        <w:gridCol w:w="985"/>
        <w:gridCol w:w="985"/>
        <w:gridCol w:w="985"/>
      </w:tblGrid>
      <w:tr w:rsidR="00C842A2" w:rsidRPr="00CE2DCB" w:rsidTr="00CE2DCB">
        <w:trPr>
          <w:gridAfter w:val="1"/>
          <w:wAfter w:w="985" w:type="dxa"/>
        </w:trPr>
        <w:tc>
          <w:tcPr>
            <w:tcW w:w="986" w:type="dxa"/>
            <w:tcBorders>
              <w:top w:val="nil"/>
              <w:left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2DC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  <w:tcBorders>
              <w:top w:val="nil"/>
              <w:bottom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842A2" w:rsidRPr="00CE2DCB" w:rsidTr="00CE2DCB">
        <w:trPr>
          <w:gridAfter w:val="1"/>
          <w:wAfter w:w="985" w:type="dxa"/>
        </w:trPr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2DCB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  <w:tcBorders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  <w:tcBorders>
              <w:top w:val="nil"/>
              <w:left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842A2" w:rsidRPr="00CE2DCB" w:rsidTr="00CE2DCB">
        <w:tc>
          <w:tcPr>
            <w:tcW w:w="986" w:type="dxa"/>
            <w:tcBorders>
              <w:left w:val="nil"/>
              <w:bottom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  <w:tcBorders>
              <w:left w:val="nil"/>
              <w:bottom w:val="nil"/>
              <w:right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  <w:tcBorders>
              <w:left w:val="nil"/>
              <w:bottom w:val="nil"/>
            </w:tcBorders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2DCB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986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Тут закодоване магічне число. Яке? (такі кросворди у кожного учня)</w:t>
      </w:r>
    </w:p>
    <w:p w:rsidR="00C842A2" w:rsidRPr="00D51D3D" w:rsidRDefault="00C842A2" w:rsidP="00D51D3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Результат дії додавання</w:t>
      </w:r>
    </w:p>
    <w:p w:rsidR="00C842A2" w:rsidRPr="00D51D3D" w:rsidRDefault="00C842A2" w:rsidP="00D51D3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Результат дії множення</w:t>
      </w:r>
    </w:p>
    <w:p w:rsidR="00C842A2" w:rsidRPr="00D51D3D" w:rsidRDefault="00C842A2" w:rsidP="00D51D3D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Число яке додають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А які магічні  властивості числа 100 ви знаєте?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b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</w:rPr>
        <w:t>ІІІ   Місто «Рівняння»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Вправа. 397 б,в   (</w:t>
      </w:r>
      <w:r w:rsidRPr="00D51D3D">
        <w:rPr>
          <w:rFonts w:ascii="Times New Roman" w:hAnsi="Times New Roman"/>
          <w:sz w:val="28"/>
          <w:szCs w:val="28"/>
        </w:rPr>
        <w:t xml:space="preserve">  для </w:t>
      </w:r>
      <w:r>
        <w:rPr>
          <w:rFonts w:ascii="Times New Roman" w:hAnsi="Times New Roman"/>
          <w:sz w:val="28"/>
          <w:szCs w:val="28"/>
        </w:rPr>
        <w:t xml:space="preserve">окремих </w:t>
      </w:r>
      <w:r w:rsidRPr="00D51D3D">
        <w:rPr>
          <w:rFonts w:ascii="Times New Roman" w:hAnsi="Times New Roman"/>
          <w:sz w:val="28"/>
          <w:szCs w:val="28"/>
        </w:rPr>
        <w:t>учнів додатково даю картки самоконтролю.</w:t>
      </w:r>
      <w:r>
        <w:rPr>
          <w:rFonts w:ascii="Times New Roman" w:hAnsi="Times New Roman"/>
          <w:sz w:val="28"/>
          <w:szCs w:val="28"/>
        </w:rPr>
        <w:t>)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b/>
          <w:sz w:val="28"/>
          <w:szCs w:val="28"/>
        </w:rPr>
      </w:pPr>
      <w:r w:rsidRPr="00D51D3D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D51D3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D51D3D">
        <w:rPr>
          <w:rFonts w:ascii="Times New Roman" w:hAnsi="Times New Roman"/>
          <w:b/>
          <w:sz w:val="28"/>
          <w:szCs w:val="28"/>
        </w:rPr>
        <w:t xml:space="preserve"> Місто електроніків</w:t>
      </w:r>
    </w:p>
    <w:p w:rsidR="00C842A2" w:rsidRPr="00D51D3D" w:rsidRDefault="00C842A2" w:rsidP="00D51D3D">
      <w:p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2 учні біля дошки виконують обчислення і так по черзі з кожної команди(їх дві)</w:t>
      </w:r>
    </w:p>
    <w:p w:rsidR="00C842A2" w:rsidRPr="00D51D3D" w:rsidRDefault="00C842A2" w:rsidP="00D51D3D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line id="Пряма сполучна лінія 3" o:spid="_x0000_s1027" style="position:absolute;left:0;text-align:left;z-index:251653632;visibility:visible" from="166.9pt,2.75pt" to="167.65pt,19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"/>
        </w:pict>
      </w:r>
      <w:r w:rsidRPr="00D51D3D">
        <w:rPr>
          <w:rFonts w:ascii="Times New Roman" w:hAnsi="Times New Roman"/>
          <w:sz w:val="28"/>
          <w:szCs w:val="28"/>
        </w:rPr>
        <w:t>348×8×125                                                         1. 4×749×25</w:t>
      </w:r>
    </w:p>
    <w:p w:rsidR="00C842A2" w:rsidRPr="00D51D3D" w:rsidRDefault="00C842A2" w:rsidP="00D51D3D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253×100+37×100                                              2. 43×100+157×100</w:t>
      </w:r>
    </w:p>
    <w:p w:rsidR="00C842A2" w:rsidRPr="00D51D3D" w:rsidRDefault="00C842A2" w:rsidP="00D51D3D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246×8                                                                  3. 349×9                                                                  </w:t>
      </w:r>
    </w:p>
    <w:p w:rsidR="00C842A2" w:rsidRPr="00D51D3D" w:rsidRDefault="00C842A2" w:rsidP="00D51D3D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1*8                                                                       4. **5</w:t>
      </w:r>
    </w:p>
    <w:p w:rsidR="00C842A2" w:rsidRPr="00D51D3D" w:rsidRDefault="00C842A2" w:rsidP="00D51D3D">
      <w:pPr>
        <w:pStyle w:val="ListParagraph"/>
        <w:spacing w:line="360" w:lineRule="auto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line id="Пряма сполучна лінія 6" o:spid="_x0000_s1028" style="position:absolute;left:0;text-align:left;z-index:251656704;visibility:visible" from="315.4pt,14.75pt" to="356.6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"/>
        </w:pict>
      </w:r>
      <w:r>
        <w:rPr>
          <w:noProof/>
          <w:lang w:val="ru-RU" w:eastAsia="ru-RU"/>
        </w:rPr>
        <w:pict>
          <v:line id="Пряма сполучна лінія 4" o:spid="_x0000_s1029" style="position:absolute;left:0;text-align:left;flip:y;z-index:251654656;visibility:visible" from="14.65pt,14pt" to="69.4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"/>
        </w:pict>
      </w:r>
      <w:r w:rsidRPr="00D51D3D">
        <w:rPr>
          <w:rFonts w:ascii="Times New Roman" w:hAnsi="Times New Roman"/>
          <w:sz w:val="28"/>
          <w:szCs w:val="28"/>
        </w:rPr>
        <w:t>×2*                                                                          ×4*</w:t>
      </w:r>
    </w:p>
    <w:p w:rsidR="00C842A2" w:rsidRPr="00D51D3D" w:rsidRDefault="00C842A2" w:rsidP="00D51D3D">
      <w:pPr>
        <w:pStyle w:val="ListParagraph"/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  *40                                                                          3**</w:t>
      </w:r>
    </w:p>
    <w:p w:rsidR="00C842A2" w:rsidRPr="00D51D3D" w:rsidRDefault="00C842A2" w:rsidP="00D51D3D">
      <w:pPr>
        <w:pStyle w:val="ListParagraph"/>
        <w:spacing w:line="360" w:lineRule="auto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line id="Пряма сполучна лінія 7" o:spid="_x0000_s1030" style="position:absolute;left:0;text-align:left;z-index:251657728;visibility:visible" from="301.9pt,21.05pt" to="347.65pt,2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"/>
        </w:pict>
      </w:r>
      <w:r>
        <w:rPr>
          <w:noProof/>
          <w:lang w:val="ru-RU" w:eastAsia="ru-RU"/>
        </w:rPr>
        <w:pict>
          <v:line id="Пряма сполучна лінія 5" o:spid="_x0000_s1031" style="position:absolute;left:0;text-align:left;flip:y;z-index:251655680;visibility:visible" from="18.4pt,14.3pt" to="76.9pt,1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"/>
        </w:pict>
      </w:r>
      <w:r w:rsidRPr="00D51D3D">
        <w:rPr>
          <w:rFonts w:ascii="Times New Roman" w:hAnsi="Times New Roman"/>
          <w:sz w:val="28"/>
          <w:szCs w:val="28"/>
        </w:rPr>
        <w:t xml:space="preserve">25*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D51D3D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D51D3D">
        <w:rPr>
          <w:rFonts w:ascii="Times New Roman" w:hAnsi="Times New Roman"/>
          <w:sz w:val="28"/>
          <w:szCs w:val="28"/>
        </w:rPr>
        <w:t xml:space="preserve"> *2**</w:t>
      </w:r>
    </w:p>
    <w:p w:rsidR="00C842A2" w:rsidRPr="00D51D3D" w:rsidRDefault="00C842A2" w:rsidP="00D51D3D">
      <w:pPr>
        <w:pStyle w:val="ListParagraph"/>
        <w:spacing w:line="36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>*2**                                                                     1****</w:t>
      </w:r>
    </w:p>
    <w:p w:rsidR="00C842A2" w:rsidRPr="00973944" w:rsidRDefault="00C842A2" w:rsidP="00D51D3D">
      <w:pPr>
        <w:spacing w:line="360" w:lineRule="auto"/>
        <w:rPr>
          <w:rFonts w:ascii="Times New Roman" w:hAnsi="Times New Roman"/>
          <w:b/>
          <w:sz w:val="28"/>
          <w:szCs w:val="28"/>
        </w:rPr>
      </w:pPr>
      <w:r>
        <w:rPr>
          <w:noProof/>
          <w:lang w:val="ru-RU" w:eastAsia="ru-RU"/>
        </w:rPr>
        <w:pict>
          <v:rect id="Прямокутник 8" o:spid="_x0000_s1032" style="position:absolute;margin-left:226.15pt;margin-top:33.85pt;width:112.5pt;height:56.25pt;z-index:2516587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" strokecolor="white">
            <v:shadow on="t" color="black" opacity="24903f" origin=",.5" offset="0,.55556mm"/>
            <v:textbox>
              <w:txbxContent>
                <w:p w:rsidR="00C842A2" w:rsidRDefault="00C842A2" w:rsidP="00274B37">
                  <w:pPr>
                    <w:jc w:val="center"/>
                  </w:pPr>
                  <w:r>
                    <w:t>Ділене   6</w:t>
                  </w:r>
                </w:p>
                <w:p w:rsidR="00C842A2" w:rsidRDefault="00C842A2" w:rsidP="00274B37">
                  <w:pPr>
                    <w:jc w:val="center"/>
                  </w:pPr>
                  <w:r>
                    <w:t>Добуток    ?</w:t>
                  </w:r>
                </w:p>
              </w:txbxContent>
            </v:textbox>
          </v:rect>
        </w:pict>
      </w:r>
      <w:r w:rsidRPr="00973944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973944">
        <w:rPr>
          <w:rFonts w:ascii="Times New Roman" w:hAnsi="Times New Roman"/>
          <w:b/>
          <w:sz w:val="28"/>
          <w:szCs w:val="28"/>
        </w:rPr>
        <w:t xml:space="preserve"> Станція «Логічна»</w:t>
      </w:r>
    </w:p>
    <w:tbl>
      <w:tblPr>
        <w:tblW w:w="0" w:type="auto"/>
        <w:tblLook w:val="00A0"/>
      </w:tblPr>
      <w:tblGrid>
        <w:gridCol w:w="2235"/>
      </w:tblGrid>
      <w:tr w:rsidR="00C842A2" w:rsidRPr="00CE2DCB" w:rsidTr="00CE2DCB">
        <w:tc>
          <w:tcPr>
            <w:tcW w:w="2235" w:type="dxa"/>
          </w:tcPr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CE2DCB">
              <w:rPr>
                <w:rFonts w:ascii="Times New Roman" w:hAnsi="Times New Roman"/>
                <w:sz w:val="28"/>
                <w:szCs w:val="28"/>
              </w:rPr>
              <w:t>34:2=17         15</w:t>
            </w:r>
          </w:p>
          <w:p w:rsidR="00C842A2" w:rsidRPr="00CE2DCB" w:rsidRDefault="00C842A2" w:rsidP="00CE2DCB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CE2DCB">
              <w:rPr>
                <w:rFonts w:ascii="Times New Roman" w:hAnsi="Times New Roman"/>
                <w:sz w:val="28"/>
                <w:szCs w:val="28"/>
              </w:rPr>
              <w:t>49:7=7           ?</w:t>
            </w:r>
          </w:p>
        </w:tc>
      </w:tr>
    </w:tbl>
    <w:p w:rsidR="00C842A2" w:rsidRPr="00D51D3D" w:rsidRDefault="00C842A2" w:rsidP="00D51D3D">
      <w:pPr>
        <w:tabs>
          <w:tab w:val="left" w:pos="7860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rect id="Прямокутник 10" o:spid="_x0000_s1033" style="position:absolute;margin-left:218.65pt;margin-top:8.5pt;width:120pt;height:54pt;z-index:25166080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" strokecolor="white">
            <v:shadow on="t" color="black" opacity="24903f" origin=",.5" offset="0,.55556mm"/>
            <v:textbox>
              <w:txbxContent>
                <w:p w:rsidR="00C842A2" w:rsidRDefault="00C842A2" w:rsidP="00274B37">
                  <w:pPr>
                    <w:jc w:val="center"/>
                  </w:pPr>
                  <w:r>
                    <w:t>12+х=48       36</w:t>
                  </w:r>
                </w:p>
                <w:p w:rsidR="00C842A2" w:rsidRDefault="00C842A2" w:rsidP="00274B37">
                  <w:pPr>
                    <w:jc w:val="center"/>
                  </w:pPr>
                  <w:r>
                    <w:t>Х+2=5        ?</w:t>
                  </w:r>
                </w:p>
              </w:txbxContent>
            </v:textbox>
          </v:rect>
        </w:pict>
      </w:r>
      <w:r>
        <w:rPr>
          <w:noProof/>
          <w:lang w:val="ru-RU" w:eastAsia="ru-RU"/>
        </w:rPr>
        <w:pict>
          <v:rect id="Прямокутник 9" o:spid="_x0000_s1034" style="position:absolute;margin-left:-9.35pt;margin-top:8.5pt;width:114.75pt;height:54pt;z-index:25165977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" strokecolor="white">
            <v:shadow on="t" color="black" opacity="24903f" origin=",.5" offset="0,.55556mm"/>
            <v:textbox>
              <w:txbxContent>
                <w:p w:rsidR="00C842A2" w:rsidRDefault="00C842A2" w:rsidP="00274B37">
                  <w:pPr>
                    <w:jc w:val="center"/>
                  </w:pPr>
                  <w:r>
                    <w:t>5</w:t>
                  </w:r>
                  <w:r w:rsidRPr="00CE2DCB">
                    <w:rPr>
                      <w:rFonts w:cs="Calibri"/>
                    </w:rPr>
                    <w:t>×</w:t>
                  </w:r>
                  <w:r>
                    <w:t>0=0      0</w:t>
                  </w:r>
                </w:p>
                <w:p w:rsidR="00C842A2" w:rsidRDefault="00C842A2" w:rsidP="00274B37">
                  <w:pPr>
                    <w:jc w:val="center"/>
                  </w:pPr>
                  <w:r>
                    <w:t>7</w:t>
                  </w:r>
                  <w:r w:rsidRPr="00CE2DCB">
                    <w:rPr>
                      <w:rFonts w:cs="Calibri"/>
                    </w:rPr>
                    <w:t>×</w:t>
                  </w:r>
                  <w:r>
                    <w:t>5=35      ?</w:t>
                  </w:r>
                </w:p>
              </w:txbxContent>
            </v:textbox>
          </v:rect>
        </w:pict>
      </w:r>
      <w:r w:rsidRPr="00D51D3D">
        <w:rPr>
          <w:rFonts w:ascii="Times New Roman" w:hAnsi="Times New Roman"/>
          <w:sz w:val="28"/>
          <w:szCs w:val="28"/>
        </w:rPr>
        <w:tab/>
      </w:r>
    </w:p>
    <w:p w:rsidR="00C842A2" w:rsidRPr="00D51D3D" w:rsidRDefault="00C842A2" w:rsidP="00D51D3D">
      <w:pPr>
        <w:tabs>
          <w:tab w:val="left" w:pos="7860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C842A2" w:rsidRPr="00973944" w:rsidRDefault="00C842A2" w:rsidP="00973944">
      <w:pPr>
        <w:tabs>
          <w:tab w:val="left" w:pos="7860"/>
        </w:tabs>
        <w:spacing w:line="240" w:lineRule="auto"/>
        <w:rPr>
          <w:rFonts w:ascii="Times New Roman" w:hAnsi="Times New Roman"/>
          <w:b/>
          <w:sz w:val="28"/>
          <w:szCs w:val="28"/>
        </w:rPr>
      </w:pPr>
      <w:r w:rsidRPr="00973944">
        <w:rPr>
          <w:rFonts w:ascii="Times New Roman" w:hAnsi="Times New Roman"/>
          <w:b/>
          <w:sz w:val="28"/>
          <w:szCs w:val="28"/>
          <w:lang w:val="en-US"/>
        </w:rPr>
        <w:t>VI</w:t>
      </w:r>
      <w:r w:rsidRPr="0097394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973944">
        <w:rPr>
          <w:rFonts w:ascii="Times New Roman" w:hAnsi="Times New Roman"/>
          <w:b/>
          <w:sz w:val="28"/>
          <w:szCs w:val="28"/>
        </w:rPr>
        <w:t xml:space="preserve"> Підсумок уроку</w:t>
      </w:r>
    </w:p>
    <w:p w:rsidR="00C842A2" w:rsidRPr="00D51D3D" w:rsidRDefault="00C842A2" w:rsidP="00973944">
      <w:pPr>
        <w:tabs>
          <w:tab w:val="left" w:pos="7860"/>
        </w:tabs>
        <w:spacing w:line="240" w:lineRule="auto"/>
        <w:rPr>
          <w:rFonts w:ascii="Times New Roman" w:hAnsi="Times New Roman"/>
          <w:sz w:val="28"/>
          <w:szCs w:val="28"/>
        </w:rPr>
      </w:pPr>
      <w:r w:rsidRPr="00973944">
        <w:rPr>
          <w:rFonts w:ascii="Times New Roman" w:hAnsi="Times New Roman"/>
          <w:b/>
          <w:sz w:val="28"/>
          <w:szCs w:val="28"/>
          <w:lang w:val="en-US"/>
        </w:rPr>
        <w:t>VII</w:t>
      </w:r>
      <w:r w:rsidRPr="00973944">
        <w:rPr>
          <w:rFonts w:ascii="Times New Roman" w:hAnsi="Times New Roman"/>
          <w:b/>
          <w:sz w:val="28"/>
          <w:szCs w:val="28"/>
        </w:rPr>
        <w:t xml:space="preserve">  Завдання додому Впр</w:t>
      </w:r>
      <w:r>
        <w:rPr>
          <w:rFonts w:ascii="Times New Roman" w:hAnsi="Times New Roman"/>
          <w:b/>
          <w:sz w:val="28"/>
          <w:szCs w:val="28"/>
        </w:rPr>
        <w:t>.</w:t>
      </w:r>
      <w:bookmarkStart w:id="0" w:name="_GoBack"/>
      <w:bookmarkEnd w:id="0"/>
      <w:r w:rsidRPr="00D51D3D">
        <w:rPr>
          <w:rFonts w:ascii="Times New Roman" w:hAnsi="Times New Roman"/>
          <w:sz w:val="28"/>
          <w:szCs w:val="28"/>
        </w:rPr>
        <w:t xml:space="preserve"> 428(в,г)      Індивідуальні картки самоконтролю.</w:t>
      </w:r>
    </w:p>
    <w:p w:rsidR="00C842A2" w:rsidRPr="00D51D3D" w:rsidRDefault="00C842A2" w:rsidP="00FF309A">
      <w:pPr>
        <w:tabs>
          <w:tab w:val="left" w:pos="7860"/>
        </w:tabs>
        <w:spacing w:line="240" w:lineRule="auto"/>
        <w:rPr>
          <w:rFonts w:ascii="Times New Roman" w:hAnsi="Times New Roman"/>
          <w:sz w:val="28"/>
          <w:szCs w:val="28"/>
        </w:rPr>
      </w:pPr>
      <w:r w:rsidRPr="00D51D3D">
        <w:rPr>
          <w:rFonts w:ascii="Times New Roman" w:hAnsi="Times New Roman"/>
          <w:sz w:val="28"/>
          <w:szCs w:val="28"/>
        </w:rPr>
        <w:t xml:space="preserve">Придумати свої логічні вправи(завдання виконувати вибірково) </w:t>
      </w:r>
    </w:p>
    <w:sectPr w:rsidR="00C842A2" w:rsidRPr="00D51D3D" w:rsidSect="00EC26F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842A6"/>
    <w:multiLevelType w:val="hybridMultilevel"/>
    <w:tmpl w:val="8684033E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8E85852"/>
    <w:multiLevelType w:val="hybridMultilevel"/>
    <w:tmpl w:val="D1401CBE"/>
    <w:lvl w:ilvl="0" w:tplc="FF32F006">
      <w:start w:val="1"/>
      <w:numFmt w:val="upperRoman"/>
      <w:lvlText w:val="%1."/>
      <w:lvlJc w:val="left"/>
      <w:pPr>
        <w:ind w:left="1571" w:hanging="720"/>
      </w:pPr>
      <w:rPr>
        <w:rFonts w:cs="Times New Roman" w:hint="default"/>
        <w:b/>
        <w:i w:val="0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77472499"/>
    <w:multiLevelType w:val="hybridMultilevel"/>
    <w:tmpl w:val="867496EE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2DF1"/>
    <w:rsid w:val="000037D1"/>
    <w:rsid w:val="00010973"/>
    <w:rsid w:val="000113DC"/>
    <w:rsid w:val="000570F9"/>
    <w:rsid w:val="00065DFA"/>
    <w:rsid w:val="00067572"/>
    <w:rsid w:val="00072229"/>
    <w:rsid w:val="00086B13"/>
    <w:rsid w:val="000915FE"/>
    <w:rsid w:val="00096665"/>
    <w:rsid w:val="000A21AF"/>
    <w:rsid w:val="000B7FC5"/>
    <w:rsid w:val="000C0636"/>
    <w:rsid w:val="000E6EC7"/>
    <w:rsid w:val="000F1598"/>
    <w:rsid w:val="000F41FC"/>
    <w:rsid w:val="000F5E66"/>
    <w:rsid w:val="000F7413"/>
    <w:rsid w:val="00107BDB"/>
    <w:rsid w:val="00144C07"/>
    <w:rsid w:val="0014523E"/>
    <w:rsid w:val="0019298E"/>
    <w:rsid w:val="0019550A"/>
    <w:rsid w:val="001B3141"/>
    <w:rsid w:val="001B4B4C"/>
    <w:rsid w:val="001E4259"/>
    <w:rsid w:val="001E49AC"/>
    <w:rsid w:val="001F02BD"/>
    <w:rsid w:val="0020125B"/>
    <w:rsid w:val="002155F2"/>
    <w:rsid w:val="002204A4"/>
    <w:rsid w:val="002443A7"/>
    <w:rsid w:val="0026315A"/>
    <w:rsid w:val="00267BFF"/>
    <w:rsid w:val="00274B37"/>
    <w:rsid w:val="002864DA"/>
    <w:rsid w:val="002B7963"/>
    <w:rsid w:val="002D111E"/>
    <w:rsid w:val="002E3844"/>
    <w:rsid w:val="002E7638"/>
    <w:rsid w:val="002F24B8"/>
    <w:rsid w:val="002F5A64"/>
    <w:rsid w:val="00305715"/>
    <w:rsid w:val="00307A51"/>
    <w:rsid w:val="00307DC2"/>
    <w:rsid w:val="003104BF"/>
    <w:rsid w:val="003130C3"/>
    <w:rsid w:val="00324254"/>
    <w:rsid w:val="00337274"/>
    <w:rsid w:val="0034494B"/>
    <w:rsid w:val="00353C4D"/>
    <w:rsid w:val="0037125F"/>
    <w:rsid w:val="003724B7"/>
    <w:rsid w:val="00382093"/>
    <w:rsid w:val="003B16D9"/>
    <w:rsid w:val="003C6199"/>
    <w:rsid w:val="003C68EE"/>
    <w:rsid w:val="003D2367"/>
    <w:rsid w:val="003F3242"/>
    <w:rsid w:val="003F3793"/>
    <w:rsid w:val="004001F3"/>
    <w:rsid w:val="004152F8"/>
    <w:rsid w:val="00423A9B"/>
    <w:rsid w:val="00430094"/>
    <w:rsid w:val="00431812"/>
    <w:rsid w:val="00441BCD"/>
    <w:rsid w:val="004435CD"/>
    <w:rsid w:val="00467585"/>
    <w:rsid w:val="00475D81"/>
    <w:rsid w:val="00495A0B"/>
    <w:rsid w:val="00495D3A"/>
    <w:rsid w:val="004A0A22"/>
    <w:rsid w:val="004B7CE1"/>
    <w:rsid w:val="004D3B49"/>
    <w:rsid w:val="004E2DA4"/>
    <w:rsid w:val="0052056A"/>
    <w:rsid w:val="00532162"/>
    <w:rsid w:val="0053329B"/>
    <w:rsid w:val="00534318"/>
    <w:rsid w:val="00557D71"/>
    <w:rsid w:val="00562598"/>
    <w:rsid w:val="00562D7C"/>
    <w:rsid w:val="005663A8"/>
    <w:rsid w:val="00581617"/>
    <w:rsid w:val="00581E40"/>
    <w:rsid w:val="00583593"/>
    <w:rsid w:val="00590856"/>
    <w:rsid w:val="00593C71"/>
    <w:rsid w:val="005A0744"/>
    <w:rsid w:val="005C5C5D"/>
    <w:rsid w:val="005D1222"/>
    <w:rsid w:val="005F04F9"/>
    <w:rsid w:val="005F1902"/>
    <w:rsid w:val="005F38BF"/>
    <w:rsid w:val="00603FAD"/>
    <w:rsid w:val="006171A0"/>
    <w:rsid w:val="006279EA"/>
    <w:rsid w:val="0064217B"/>
    <w:rsid w:val="00660293"/>
    <w:rsid w:val="00661FC6"/>
    <w:rsid w:val="0067462A"/>
    <w:rsid w:val="00685790"/>
    <w:rsid w:val="006E64FF"/>
    <w:rsid w:val="006F5DD4"/>
    <w:rsid w:val="007000E5"/>
    <w:rsid w:val="00721A8A"/>
    <w:rsid w:val="00721E0F"/>
    <w:rsid w:val="00736513"/>
    <w:rsid w:val="007400F1"/>
    <w:rsid w:val="0076112B"/>
    <w:rsid w:val="00766FCC"/>
    <w:rsid w:val="00783C99"/>
    <w:rsid w:val="00797406"/>
    <w:rsid w:val="007C19E1"/>
    <w:rsid w:val="007F0322"/>
    <w:rsid w:val="00801B63"/>
    <w:rsid w:val="008229DC"/>
    <w:rsid w:val="00836303"/>
    <w:rsid w:val="00840403"/>
    <w:rsid w:val="00846887"/>
    <w:rsid w:val="00856274"/>
    <w:rsid w:val="0086065A"/>
    <w:rsid w:val="00885BA8"/>
    <w:rsid w:val="0089600E"/>
    <w:rsid w:val="008C0502"/>
    <w:rsid w:val="008F60F5"/>
    <w:rsid w:val="00916199"/>
    <w:rsid w:val="00917533"/>
    <w:rsid w:val="00931770"/>
    <w:rsid w:val="00942948"/>
    <w:rsid w:val="00956B9C"/>
    <w:rsid w:val="00973944"/>
    <w:rsid w:val="00995F2A"/>
    <w:rsid w:val="009A6CDA"/>
    <w:rsid w:val="009B11C9"/>
    <w:rsid w:val="009B5E4F"/>
    <w:rsid w:val="009B7A90"/>
    <w:rsid w:val="009E4E07"/>
    <w:rsid w:val="00A002C9"/>
    <w:rsid w:val="00A16FBC"/>
    <w:rsid w:val="00A30CE1"/>
    <w:rsid w:val="00A3270D"/>
    <w:rsid w:val="00AA0802"/>
    <w:rsid w:val="00AA4D2A"/>
    <w:rsid w:val="00AA5C17"/>
    <w:rsid w:val="00AB2EBA"/>
    <w:rsid w:val="00AC08AE"/>
    <w:rsid w:val="00AC213C"/>
    <w:rsid w:val="00B149A3"/>
    <w:rsid w:val="00B25753"/>
    <w:rsid w:val="00B35E79"/>
    <w:rsid w:val="00B43CF6"/>
    <w:rsid w:val="00B4742A"/>
    <w:rsid w:val="00B54478"/>
    <w:rsid w:val="00B61C78"/>
    <w:rsid w:val="00B6427E"/>
    <w:rsid w:val="00B96B6B"/>
    <w:rsid w:val="00BE0FC7"/>
    <w:rsid w:val="00BE6D12"/>
    <w:rsid w:val="00BF2133"/>
    <w:rsid w:val="00BF6A08"/>
    <w:rsid w:val="00C13C93"/>
    <w:rsid w:val="00C21524"/>
    <w:rsid w:val="00C63571"/>
    <w:rsid w:val="00C67A6B"/>
    <w:rsid w:val="00C8362E"/>
    <w:rsid w:val="00C842A2"/>
    <w:rsid w:val="00C92464"/>
    <w:rsid w:val="00C930D8"/>
    <w:rsid w:val="00CC251E"/>
    <w:rsid w:val="00CD2DF1"/>
    <w:rsid w:val="00CD547B"/>
    <w:rsid w:val="00CD5F75"/>
    <w:rsid w:val="00CD7848"/>
    <w:rsid w:val="00CE2DCB"/>
    <w:rsid w:val="00CE30D6"/>
    <w:rsid w:val="00D51D3D"/>
    <w:rsid w:val="00D64A89"/>
    <w:rsid w:val="00D6789D"/>
    <w:rsid w:val="00D7347D"/>
    <w:rsid w:val="00D8455C"/>
    <w:rsid w:val="00D84654"/>
    <w:rsid w:val="00D902E6"/>
    <w:rsid w:val="00D94464"/>
    <w:rsid w:val="00DB670B"/>
    <w:rsid w:val="00DD3C20"/>
    <w:rsid w:val="00DE1C12"/>
    <w:rsid w:val="00DF624A"/>
    <w:rsid w:val="00E02AEF"/>
    <w:rsid w:val="00E11AFF"/>
    <w:rsid w:val="00E178C8"/>
    <w:rsid w:val="00E31241"/>
    <w:rsid w:val="00E3491E"/>
    <w:rsid w:val="00E42AFF"/>
    <w:rsid w:val="00E443CC"/>
    <w:rsid w:val="00E4663E"/>
    <w:rsid w:val="00E5255B"/>
    <w:rsid w:val="00E62888"/>
    <w:rsid w:val="00E66A40"/>
    <w:rsid w:val="00E820AA"/>
    <w:rsid w:val="00EA4CA4"/>
    <w:rsid w:val="00EB75E3"/>
    <w:rsid w:val="00EC2616"/>
    <w:rsid w:val="00EC26F3"/>
    <w:rsid w:val="00F24F16"/>
    <w:rsid w:val="00F274C5"/>
    <w:rsid w:val="00F30C2B"/>
    <w:rsid w:val="00F31C7A"/>
    <w:rsid w:val="00F35CFD"/>
    <w:rsid w:val="00F6468C"/>
    <w:rsid w:val="00F77DB0"/>
    <w:rsid w:val="00F85F46"/>
    <w:rsid w:val="00F85F6A"/>
    <w:rsid w:val="00F97E64"/>
    <w:rsid w:val="00FB6CDB"/>
    <w:rsid w:val="00FC5B64"/>
    <w:rsid w:val="00FD13FD"/>
    <w:rsid w:val="00FE3CF4"/>
    <w:rsid w:val="00FF309A"/>
    <w:rsid w:val="00FF7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2DA4"/>
    <w:pPr>
      <w:spacing w:after="200" w:line="276" w:lineRule="auto"/>
    </w:pPr>
    <w:rPr>
      <w:lang w:val="uk-UA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74B37"/>
    <w:pPr>
      <w:ind w:left="720"/>
      <w:contextualSpacing/>
    </w:pPr>
  </w:style>
  <w:style w:type="table" w:styleId="TableGrid">
    <w:name w:val="Table Grid"/>
    <w:basedOn w:val="TableNormal"/>
    <w:uiPriority w:val="99"/>
    <w:rsid w:val="00274B3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3</Pages>
  <Words>599</Words>
  <Characters>3419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</cp:lastModifiedBy>
  <cp:revision>5</cp:revision>
  <dcterms:created xsi:type="dcterms:W3CDTF">2013-02-08T10:08:00Z</dcterms:created>
  <dcterms:modified xsi:type="dcterms:W3CDTF">2013-05-17T07:32:00Z</dcterms:modified>
</cp:coreProperties>
</file>